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213" w:rsidRPr="00BA7213" w:rsidRDefault="007761FA" w:rsidP="00014442">
      <w:pPr>
        <w:pStyle w:val="Title"/>
        <w:ind w:left="0"/>
        <w:jc w:val="center"/>
      </w:pPr>
      <w:r>
        <w:t xml:space="preserve">Academic Affairs </w:t>
      </w:r>
      <w:r w:rsidR="00BA7213" w:rsidRPr="00BA7213">
        <w:t>Council</w:t>
      </w:r>
    </w:p>
    <w:p w:rsidR="00E17D2C" w:rsidRPr="00BA7213" w:rsidRDefault="00E17D2C" w:rsidP="00E17D2C">
      <w:pPr>
        <w:ind w:left="0"/>
        <w:jc w:val="center"/>
        <w:rPr>
          <w:b/>
          <w:spacing w:val="52"/>
          <w:sz w:val="36"/>
        </w:rPr>
      </w:pPr>
      <w:r w:rsidRPr="00BA7213">
        <w:rPr>
          <w:b/>
          <w:spacing w:val="52"/>
          <w:sz w:val="36"/>
        </w:rPr>
        <w:t xml:space="preserve">MEETING </w:t>
      </w:r>
      <w:r>
        <w:rPr>
          <w:b/>
          <w:spacing w:val="52"/>
          <w:sz w:val="36"/>
        </w:rPr>
        <w:t>MINUTES</w:t>
      </w:r>
    </w:p>
    <w:p w:rsidR="00A17801" w:rsidRDefault="00A17801" w:rsidP="00A17801">
      <w:pPr>
        <w:tabs>
          <w:tab w:val="right" w:pos="3330"/>
          <w:tab w:val="left" w:pos="3510"/>
        </w:tabs>
        <w:spacing w:after="0"/>
        <w:ind w:left="0"/>
        <w:rPr>
          <w:sz w:val="28"/>
        </w:rPr>
      </w:pPr>
      <w:r>
        <w:rPr>
          <w:sz w:val="28"/>
        </w:rPr>
        <w:tab/>
      </w:r>
    </w:p>
    <w:p w:rsidR="00A17801" w:rsidRPr="00BA7213" w:rsidRDefault="00A17801" w:rsidP="00A17801">
      <w:pPr>
        <w:tabs>
          <w:tab w:val="right" w:pos="3330"/>
          <w:tab w:val="left" w:pos="3420"/>
        </w:tabs>
        <w:ind w:left="0"/>
        <w:rPr>
          <w:sz w:val="28"/>
        </w:rPr>
      </w:pPr>
      <w:r>
        <w:rPr>
          <w:sz w:val="28"/>
        </w:rPr>
        <w:tab/>
      </w:r>
      <w:r w:rsidRPr="00BA7213">
        <w:rPr>
          <w:sz w:val="28"/>
        </w:rPr>
        <w:t>Date:</w:t>
      </w:r>
      <w:r w:rsidRPr="00BA7213">
        <w:rPr>
          <w:sz w:val="28"/>
        </w:rPr>
        <w:tab/>
        <w:t xml:space="preserve">Friday, </w:t>
      </w:r>
      <w:r w:rsidR="005A02B8">
        <w:rPr>
          <w:sz w:val="28"/>
        </w:rPr>
        <w:t>April 3, 2015</w:t>
      </w:r>
    </w:p>
    <w:p w:rsidR="00A17801" w:rsidRDefault="00A17801" w:rsidP="00A17801">
      <w:pPr>
        <w:tabs>
          <w:tab w:val="right" w:pos="3330"/>
          <w:tab w:val="left" w:pos="3420"/>
        </w:tabs>
        <w:ind w:left="0"/>
        <w:rPr>
          <w:sz w:val="28"/>
        </w:rPr>
      </w:pPr>
      <w:r w:rsidRPr="00BA7213">
        <w:rPr>
          <w:sz w:val="28"/>
        </w:rPr>
        <w:tab/>
        <w:t>Time:</w:t>
      </w:r>
      <w:r w:rsidRPr="00BA7213">
        <w:rPr>
          <w:sz w:val="28"/>
        </w:rPr>
        <w:tab/>
        <w:t>10:45 a.m.</w:t>
      </w:r>
    </w:p>
    <w:p w:rsidR="00A17801" w:rsidRDefault="00A17801" w:rsidP="00A17801">
      <w:pPr>
        <w:tabs>
          <w:tab w:val="right" w:pos="3330"/>
          <w:tab w:val="left" w:pos="3420"/>
        </w:tabs>
        <w:ind w:left="0"/>
        <w:rPr>
          <w:sz w:val="28"/>
        </w:rPr>
      </w:pPr>
      <w:r>
        <w:rPr>
          <w:sz w:val="28"/>
        </w:rPr>
        <w:tab/>
        <w:t>Place:</w:t>
      </w:r>
      <w:r>
        <w:rPr>
          <w:sz w:val="28"/>
        </w:rPr>
        <w:tab/>
        <w:t>ADM Board Room</w:t>
      </w:r>
    </w:p>
    <w:p w:rsidR="00A17801" w:rsidRDefault="00A17801" w:rsidP="00A17801">
      <w:pPr>
        <w:tabs>
          <w:tab w:val="right" w:pos="3330"/>
          <w:tab w:val="left" w:pos="3420"/>
        </w:tabs>
        <w:ind w:left="0"/>
        <w:rPr>
          <w:sz w:val="28"/>
        </w:rPr>
      </w:pPr>
    </w:p>
    <w:p w:rsidR="00A17801" w:rsidRPr="00F82452" w:rsidRDefault="00A17801" w:rsidP="007F4B65">
      <w:pPr>
        <w:pStyle w:val="ListParagraph"/>
        <w:numPr>
          <w:ilvl w:val="0"/>
          <w:numId w:val="9"/>
        </w:numPr>
        <w:tabs>
          <w:tab w:val="right" w:pos="3330"/>
          <w:tab w:val="left" w:pos="3420"/>
        </w:tabs>
        <w:rPr>
          <w:b/>
        </w:rPr>
      </w:pPr>
      <w:r w:rsidRPr="00F82452">
        <w:rPr>
          <w:b/>
          <w:sz w:val="22"/>
        </w:rPr>
        <w:t>Call to order</w:t>
      </w:r>
    </w:p>
    <w:p w:rsidR="00A17801" w:rsidRPr="00F82452" w:rsidRDefault="00A17801" w:rsidP="005622FC">
      <w:pPr>
        <w:tabs>
          <w:tab w:val="right" w:pos="3330"/>
          <w:tab w:val="left" w:pos="3420"/>
        </w:tabs>
        <w:ind w:left="180"/>
        <w:rPr>
          <w:sz w:val="22"/>
        </w:rPr>
      </w:pPr>
      <w:r w:rsidRPr="00F82452">
        <w:rPr>
          <w:sz w:val="22"/>
        </w:rPr>
        <w:t>Ms. Genevieve White called to order the regular meeting of the Academic Affairs Council at 10:</w:t>
      </w:r>
      <w:r w:rsidR="00F413B4">
        <w:rPr>
          <w:sz w:val="22"/>
        </w:rPr>
        <w:t>50</w:t>
      </w:r>
      <w:r w:rsidRPr="00F82452">
        <w:rPr>
          <w:sz w:val="22"/>
        </w:rPr>
        <w:t xml:space="preserve"> a.m. on Friday, </w:t>
      </w:r>
      <w:r w:rsidR="005A02B8" w:rsidRPr="00F82452">
        <w:rPr>
          <w:sz w:val="22"/>
        </w:rPr>
        <w:t>April 3</w:t>
      </w:r>
      <w:r w:rsidRPr="00F82452">
        <w:rPr>
          <w:sz w:val="22"/>
        </w:rPr>
        <w:t>,</w:t>
      </w:r>
      <w:r w:rsidR="005A02B8" w:rsidRPr="00F82452">
        <w:rPr>
          <w:sz w:val="22"/>
        </w:rPr>
        <w:t xml:space="preserve"> 2015,</w:t>
      </w:r>
      <w:r w:rsidRPr="00F82452">
        <w:rPr>
          <w:sz w:val="22"/>
        </w:rPr>
        <w:t xml:space="preserve"> in the ADM Board Room.</w:t>
      </w:r>
    </w:p>
    <w:p w:rsidR="00A17801" w:rsidRPr="00F82452" w:rsidRDefault="00A17801" w:rsidP="007F4B65">
      <w:pPr>
        <w:pStyle w:val="ListParagraph"/>
        <w:numPr>
          <w:ilvl w:val="0"/>
          <w:numId w:val="9"/>
        </w:numPr>
        <w:tabs>
          <w:tab w:val="right" w:pos="3330"/>
          <w:tab w:val="left" w:pos="3420"/>
        </w:tabs>
        <w:rPr>
          <w:b/>
          <w:sz w:val="22"/>
        </w:rPr>
      </w:pPr>
      <w:r w:rsidRPr="00F82452">
        <w:rPr>
          <w:b/>
          <w:sz w:val="22"/>
        </w:rPr>
        <w:t>Roll Call</w:t>
      </w:r>
    </w:p>
    <w:p w:rsidR="00A17801" w:rsidRPr="00F82452" w:rsidRDefault="00A17801" w:rsidP="005622FC">
      <w:pPr>
        <w:pStyle w:val="BodyText2"/>
        <w:tabs>
          <w:tab w:val="left" w:pos="1080"/>
        </w:tabs>
        <w:ind w:left="180"/>
        <w:rPr>
          <w:sz w:val="22"/>
          <w:u w:val="single"/>
        </w:rPr>
      </w:pPr>
      <w:r w:rsidRPr="00F82452">
        <w:rPr>
          <w:b/>
          <w:i/>
          <w:sz w:val="22"/>
        </w:rPr>
        <w:t xml:space="preserve">The following Council members were present: </w:t>
      </w:r>
      <w:r w:rsidR="00F82452" w:rsidRPr="00F82452">
        <w:rPr>
          <w:sz w:val="22"/>
        </w:rPr>
        <w:t xml:space="preserve">Jennifer Baine, </w:t>
      </w:r>
      <w:r w:rsidR="00F82452">
        <w:rPr>
          <w:sz w:val="22"/>
        </w:rPr>
        <w:t>Phil Ballard, Dr. Mickey Best, Dr. Ken Bridges, Art Brown, Dr. David Carty, Keitha Davidson, Debby Edney, Ken Kelley, Francis Kuykendall, Dr. Carolyn Langston, Cindy Meyer, Blake Nolan, Gayle Norman, Dr. Jennifer Parks, Dr. Denise Robledo, Jim Roomsburg, Susan Spicher, Karsten Tidwell, Genevieve White, Ray Winiecki, and Kellye Young.</w:t>
      </w:r>
    </w:p>
    <w:p w:rsidR="00A17801" w:rsidRPr="00F82452" w:rsidRDefault="00A17801" w:rsidP="005622FC">
      <w:pPr>
        <w:pStyle w:val="BodyText2"/>
        <w:tabs>
          <w:tab w:val="left" w:pos="1080"/>
        </w:tabs>
        <w:ind w:left="180"/>
        <w:rPr>
          <w:i/>
          <w:sz w:val="22"/>
        </w:rPr>
      </w:pPr>
      <w:r w:rsidRPr="00F82452">
        <w:rPr>
          <w:b/>
          <w:i/>
          <w:sz w:val="22"/>
        </w:rPr>
        <w:t>Excused:</w:t>
      </w:r>
      <w:r w:rsidRPr="00F82452">
        <w:rPr>
          <w:sz w:val="22"/>
        </w:rPr>
        <w:t xml:space="preserve"> </w:t>
      </w:r>
      <w:r w:rsidR="00F82452">
        <w:rPr>
          <w:sz w:val="22"/>
        </w:rPr>
        <w:t>Bettie Mahony, Jamie McConathy, Kimberly Tucker, and Lena Wood</w:t>
      </w:r>
    </w:p>
    <w:p w:rsidR="00A17801" w:rsidRDefault="00A17801" w:rsidP="005622FC">
      <w:pPr>
        <w:pStyle w:val="BodyText2"/>
        <w:tabs>
          <w:tab w:val="left" w:pos="1080"/>
        </w:tabs>
        <w:ind w:left="180"/>
        <w:rPr>
          <w:sz w:val="22"/>
        </w:rPr>
      </w:pPr>
      <w:r w:rsidRPr="00F82452">
        <w:rPr>
          <w:b/>
          <w:i/>
          <w:sz w:val="22"/>
        </w:rPr>
        <w:t xml:space="preserve">The following guests attended the meeting: </w:t>
      </w:r>
      <w:r w:rsidR="00F82452">
        <w:rPr>
          <w:sz w:val="22"/>
        </w:rPr>
        <w:t>Dean Inman, Dr. John Spencer, Dr. Stephanie Tully-Dartez</w:t>
      </w:r>
      <w:r w:rsidR="00F82452">
        <w:rPr>
          <w:i/>
          <w:sz w:val="22"/>
        </w:rPr>
        <w:t>,</w:t>
      </w:r>
      <w:r w:rsidRPr="00F82452">
        <w:rPr>
          <w:i/>
          <w:sz w:val="22"/>
        </w:rPr>
        <w:t xml:space="preserve"> </w:t>
      </w:r>
      <w:r w:rsidRPr="00F82452">
        <w:rPr>
          <w:sz w:val="22"/>
        </w:rPr>
        <w:t>and Marguerite Rodgers-Recorder</w:t>
      </w:r>
    </w:p>
    <w:p w:rsidR="00F82452" w:rsidRPr="00F82452" w:rsidRDefault="00F82452" w:rsidP="005622FC">
      <w:pPr>
        <w:pStyle w:val="BodyText2"/>
        <w:tabs>
          <w:tab w:val="left" w:pos="1080"/>
        </w:tabs>
        <w:ind w:left="180"/>
        <w:rPr>
          <w:sz w:val="22"/>
        </w:rPr>
      </w:pPr>
      <w:r>
        <w:rPr>
          <w:b/>
          <w:i/>
          <w:sz w:val="22"/>
        </w:rPr>
        <w:t>Not present:</w:t>
      </w:r>
      <w:r>
        <w:rPr>
          <w:i/>
          <w:sz w:val="22"/>
        </w:rPr>
        <w:t xml:space="preserve"> </w:t>
      </w:r>
      <w:r>
        <w:rPr>
          <w:sz w:val="22"/>
        </w:rPr>
        <w:t>Clifford Haak, Tonya Kendrix, Shakerah Moody, and Larry Powell.</w:t>
      </w:r>
    </w:p>
    <w:p w:rsidR="00A17801" w:rsidRPr="00F82452" w:rsidRDefault="00A17801" w:rsidP="007F4B65">
      <w:pPr>
        <w:pStyle w:val="ListParagraph"/>
        <w:numPr>
          <w:ilvl w:val="0"/>
          <w:numId w:val="9"/>
        </w:numPr>
        <w:tabs>
          <w:tab w:val="right" w:pos="3330"/>
          <w:tab w:val="left" w:pos="3420"/>
        </w:tabs>
        <w:rPr>
          <w:b/>
          <w:sz w:val="22"/>
        </w:rPr>
      </w:pPr>
      <w:r w:rsidRPr="00F82452">
        <w:rPr>
          <w:b/>
          <w:sz w:val="22"/>
        </w:rPr>
        <w:t>Approval of minutes from last meeting</w:t>
      </w:r>
    </w:p>
    <w:p w:rsidR="00A17801" w:rsidRDefault="006A4F9F" w:rsidP="005622FC">
      <w:pPr>
        <w:tabs>
          <w:tab w:val="right" w:pos="3330"/>
          <w:tab w:val="left" w:pos="3420"/>
        </w:tabs>
        <w:ind w:left="180"/>
        <w:rPr>
          <w:sz w:val="22"/>
          <w:szCs w:val="22"/>
        </w:rPr>
      </w:pPr>
      <w:r w:rsidRPr="00182624">
        <w:rPr>
          <w:sz w:val="22"/>
          <w:szCs w:val="22"/>
        </w:rPr>
        <w:t xml:space="preserve">Dr. Ken Bridges made a motion to approve the minutes of the </w:t>
      </w:r>
      <w:r>
        <w:rPr>
          <w:sz w:val="22"/>
          <w:szCs w:val="22"/>
        </w:rPr>
        <w:t>c</w:t>
      </w:r>
      <w:r w:rsidRPr="00182624">
        <w:rPr>
          <w:sz w:val="22"/>
          <w:szCs w:val="22"/>
        </w:rPr>
        <w:t xml:space="preserve">ouncil meeting held on Friday, </w:t>
      </w:r>
      <w:r>
        <w:rPr>
          <w:sz w:val="22"/>
          <w:szCs w:val="22"/>
        </w:rPr>
        <w:t>March 6</w:t>
      </w:r>
      <w:r w:rsidRPr="00182624">
        <w:rPr>
          <w:sz w:val="22"/>
          <w:szCs w:val="22"/>
        </w:rPr>
        <w:t xml:space="preserve">, 2015. </w:t>
      </w:r>
      <w:r>
        <w:rPr>
          <w:sz w:val="22"/>
          <w:szCs w:val="22"/>
        </w:rPr>
        <w:t>Ken Kelley</w:t>
      </w:r>
      <w:r w:rsidRPr="00182624">
        <w:rPr>
          <w:sz w:val="22"/>
          <w:szCs w:val="22"/>
        </w:rPr>
        <w:t xml:space="preserve"> seconded the motion</w:t>
      </w:r>
      <w:r>
        <w:rPr>
          <w:sz w:val="22"/>
          <w:szCs w:val="22"/>
        </w:rPr>
        <w:t>.</w:t>
      </w:r>
      <w:r w:rsidRPr="00182624">
        <w:rPr>
          <w:sz w:val="22"/>
          <w:szCs w:val="22"/>
        </w:rPr>
        <w:t xml:space="preserve"> </w:t>
      </w:r>
    </w:p>
    <w:p w:rsidR="006A4F9F" w:rsidRDefault="00E26CA6" w:rsidP="005622FC">
      <w:pPr>
        <w:tabs>
          <w:tab w:val="right" w:pos="3330"/>
          <w:tab w:val="left" w:pos="3420"/>
        </w:tabs>
        <w:ind w:left="180"/>
        <w:rPr>
          <w:sz w:val="22"/>
          <w:szCs w:val="22"/>
        </w:rPr>
      </w:pPr>
      <w:r>
        <w:rPr>
          <w:sz w:val="22"/>
          <w:szCs w:val="22"/>
        </w:rPr>
        <w:t xml:space="preserve">Dr. Denise Robledo made a correction to the </w:t>
      </w:r>
      <w:r w:rsidR="00C31539">
        <w:rPr>
          <w:sz w:val="22"/>
          <w:szCs w:val="22"/>
        </w:rPr>
        <w:t>d</w:t>
      </w:r>
      <w:r>
        <w:rPr>
          <w:sz w:val="22"/>
          <w:szCs w:val="22"/>
        </w:rPr>
        <w:t xml:space="preserve">istance </w:t>
      </w:r>
      <w:r w:rsidR="00C31539">
        <w:rPr>
          <w:sz w:val="22"/>
          <w:szCs w:val="22"/>
        </w:rPr>
        <w:t>l</w:t>
      </w:r>
      <w:r>
        <w:rPr>
          <w:sz w:val="22"/>
          <w:szCs w:val="22"/>
        </w:rPr>
        <w:t>earning report. The decision for the IT member of the committee to be a non-voting member was made by the IT Department, not the committee.</w:t>
      </w:r>
    </w:p>
    <w:p w:rsidR="00E26CA6" w:rsidRPr="006A4F9F" w:rsidRDefault="00E26CA6" w:rsidP="005622FC">
      <w:pPr>
        <w:tabs>
          <w:tab w:val="right" w:pos="3330"/>
          <w:tab w:val="left" w:pos="3420"/>
        </w:tabs>
        <w:ind w:left="180"/>
        <w:rPr>
          <w:sz w:val="22"/>
          <w:szCs w:val="22"/>
        </w:rPr>
      </w:pPr>
      <w:r>
        <w:rPr>
          <w:sz w:val="22"/>
          <w:szCs w:val="22"/>
        </w:rPr>
        <w:t>The minutes were approved as corrected.</w:t>
      </w:r>
    </w:p>
    <w:p w:rsidR="00A17801" w:rsidRPr="00F82452" w:rsidRDefault="00A17801" w:rsidP="007F4B65">
      <w:pPr>
        <w:pStyle w:val="ListParagraph"/>
        <w:numPr>
          <w:ilvl w:val="0"/>
          <w:numId w:val="9"/>
        </w:numPr>
        <w:tabs>
          <w:tab w:val="right" w:pos="3330"/>
          <w:tab w:val="left" w:pos="3420"/>
        </w:tabs>
        <w:rPr>
          <w:b/>
          <w:sz w:val="22"/>
        </w:rPr>
      </w:pPr>
      <w:r w:rsidRPr="00F82452">
        <w:rPr>
          <w:b/>
          <w:sz w:val="22"/>
        </w:rPr>
        <w:t>Old Business</w:t>
      </w:r>
    </w:p>
    <w:p w:rsidR="00303B48" w:rsidRPr="00E26CA6" w:rsidRDefault="00E26CA6" w:rsidP="005622FC">
      <w:pPr>
        <w:tabs>
          <w:tab w:val="right" w:pos="3330"/>
          <w:tab w:val="left" w:pos="3420"/>
        </w:tabs>
        <w:ind w:left="180"/>
        <w:rPr>
          <w:sz w:val="22"/>
        </w:rPr>
      </w:pPr>
      <w:r>
        <w:rPr>
          <w:sz w:val="22"/>
        </w:rPr>
        <w:t>There was no old business to discuss.</w:t>
      </w:r>
    </w:p>
    <w:p w:rsidR="00A17801" w:rsidRPr="00F82452" w:rsidRDefault="00A17801" w:rsidP="007F4B65">
      <w:pPr>
        <w:pStyle w:val="ListParagraph"/>
        <w:numPr>
          <w:ilvl w:val="0"/>
          <w:numId w:val="9"/>
        </w:numPr>
        <w:tabs>
          <w:tab w:val="right" w:pos="3330"/>
          <w:tab w:val="left" w:pos="3420"/>
        </w:tabs>
        <w:rPr>
          <w:b/>
          <w:sz w:val="22"/>
        </w:rPr>
      </w:pPr>
      <w:r w:rsidRPr="00F82452">
        <w:rPr>
          <w:b/>
          <w:sz w:val="22"/>
        </w:rPr>
        <w:t>Committee Reports</w:t>
      </w:r>
    </w:p>
    <w:p w:rsidR="00A17801" w:rsidRPr="00F82452" w:rsidRDefault="00A17801" w:rsidP="00A17801">
      <w:pPr>
        <w:pStyle w:val="ListParagraph"/>
        <w:rPr>
          <w:b/>
          <w:sz w:val="22"/>
        </w:rPr>
      </w:pPr>
    </w:p>
    <w:p w:rsidR="00A17801" w:rsidRPr="00F82452" w:rsidRDefault="00A17801" w:rsidP="005622FC">
      <w:pPr>
        <w:pStyle w:val="ListParagraph"/>
        <w:numPr>
          <w:ilvl w:val="1"/>
          <w:numId w:val="9"/>
        </w:numPr>
        <w:tabs>
          <w:tab w:val="clear" w:pos="900"/>
          <w:tab w:val="right" w:pos="3330"/>
          <w:tab w:val="left" w:pos="3420"/>
        </w:tabs>
        <w:ind w:left="450" w:hanging="270"/>
        <w:contextualSpacing w:val="0"/>
        <w:rPr>
          <w:b/>
          <w:sz w:val="22"/>
        </w:rPr>
      </w:pPr>
      <w:r w:rsidRPr="00F82452">
        <w:rPr>
          <w:b/>
          <w:sz w:val="22"/>
        </w:rPr>
        <w:t>Academic Standards Committee – Chair: Karsten Tidwell</w:t>
      </w:r>
    </w:p>
    <w:p w:rsidR="007F4B65" w:rsidRDefault="005622FC" w:rsidP="005622FC">
      <w:pPr>
        <w:pStyle w:val="ListParagraph"/>
        <w:tabs>
          <w:tab w:val="right" w:pos="3330"/>
          <w:tab w:val="left" w:pos="3420"/>
        </w:tabs>
        <w:ind w:left="450" w:hanging="270"/>
        <w:contextualSpacing w:val="0"/>
        <w:rPr>
          <w:sz w:val="22"/>
        </w:rPr>
      </w:pPr>
      <w:r>
        <w:rPr>
          <w:sz w:val="22"/>
        </w:rPr>
        <w:tab/>
      </w:r>
      <w:r w:rsidR="007012B9">
        <w:rPr>
          <w:sz w:val="22"/>
        </w:rPr>
        <w:t xml:space="preserve">Karsten Tidwell presented the </w:t>
      </w:r>
      <w:r w:rsidR="00AC4191">
        <w:rPr>
          <w:sz w:val="22"/>
        </w:rPr>
        <w:t>Credit for Prior</w:t>
      </w:r>
      <w:r w:rsidR="007012B9">
        <w:rPr>
          <w:sz w:val="22"/>
        </w:rPr>
        <w:t xml:space="preserve"> Learning guidelines (see attachment A).</w:t>
      </w:r>
    </w:p>
    <w:p w:rsidR="00013157" w:rsidRDefault="00013157" w:rsidP="005622FC">
      <w:pPr>
        <w:pStyle w:val="ListParagraph"/>
        <w:keepNext/>
        <w:tabs>
          <w:tab w:val="right" w:pos="3330"/>
          <w:tab w:val="left" w:pos="3420"/>
        </w:tabs>
        <w:ind w:left="450" w:firstLine="270"/>
        <w:contextualSpacing w:val="0"/>
      </w:pPr>
      <w:r>
        <w:rPr>
          <w:sz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55pt" o:ole="">
            <v:imagedata r:id="rId8" o:title=""/>
          </v:shape>
          <o:OLEObject Type="Embed" ProgID="Acrobat.Document.11" ShapeID="_x0000_i1025" DrawAspect="Icon" ObjectID="_1490764556" r:id="rId9"/>
        </w:object>
      </w:r>
    </w:p>
    <w:p w:rsidR="007012B9" w:rsidRDefault="00013157" w:rsidP="005622FC">
      <w:pPr>
        <w:pStyle w:val="Caption"/>
        <w:ind w:left="450" w:firstLine="270"/>
        <w:rPr>
          <w:sz w:val="22"/>
        </w:rPr>
      </w:pPr>
      <w:r>
        <w:t>Credit for Prior Learning</w:t>
      </w:r>
    </w:p>
    <w:p w:rsidR="001C64A5" w:rsidRDefault="005622FC" w:rsidP="005622FC">
      <w:pPr>
        <w:pStyle w:val="ListParagraph"/>
        <w:tabs>
          <w:tab w:val="right" w:pos="3330"/>
          <w:tab w:val="left" w:pos="3420"/>
        </w:tabs>
        <w:ind w:left="450" w:hanging="270"/>
        <w:contextualSpacing w:val="0"/>
        <w:rPr>
          <w:sz w:val="22"/>
        </w:rPr>
      </w:pPr>
      <w:r>
        <w:rPr>
          <w:sz w:val="22"/>
        </w:rPr>
        <w:tab/>
      </w:r>
      <w:r w:rsidR="001C64A5">
        <w:rPr>
          <w:sz w:val="22"/>
        </w:rPr>
        <w:t xml:space="preserve">These are guidelines to follow for students who want credit for prior learning and the document lists the forms for different types, such as military experience and professional training. </w:t>
      </w:r>
    </w:p>
    <w:p w:rsidR="00013157" w:rsidRDefault="005622FC" w:rsidP="005622FC">
      <w:pPr>
        <w:pStyle w:val="ListParagraph"/>
        <w:tabs>
          <w:tab w:val="right" w:pos="3330"/>
          <w:tab w:val="left" w:pos="3420"/>
        </w:tabs>
        <w:ind w:left="450" w:hanging="270"/>
        <w:contextualSpacing w:val="0"/>
        <w:rPr>
          <w:sz w:val="22"/>
        </w:rPr>
      </w:pPr>
      <w:r>
        <w:rPr>
          <w:sz w:val="22"/>
        </w:rPr>
        <w:lastRenderedPageBreak/>
        <w:tab/>
      </w:r>
      <w:r w:rsidR="001C64A5">
        <w:rPr>
          <w:sz w:val="22"/>
        </w:rPr>
        <w:t xml:space="preserve">Dr. Best had a question about the second paragraph, it suggests that SouthArk has a pre-set template regarding entering with a sophomore standing. </w:t>
      </w:r>
      <w:r w:rsidR="007E3817">
        <w:rPr>
          <w:sz w:val="22"/>
        </w:rPr>
        <w:t>He said we should just make a general statement that</w:t>
      </w:r>
      <w:r w:rsidR="001C64A5">
        <w:rPr>
          <w:sz w:val="22"/>
        </w:rPr>
        <w:t xml:space="preserve"> we will consider AP &amp; CLEP. </w:t>
      </w:r>
      <w:r w:rsidR="007E3817">
        <w:rPr>
          <w:sz w:val="22"/>
        </w:rPr>
        <w:t xml:space="preserve">Phil Ballard made a motion and </w:t>
      </w:r>
      <w:r w:rsidR="00DF6973">
        <w:rPr>
          <w:sz w:val="22"/>
        </w:rPr>
        <w:t>Jim Roomsburg</w:t>
      </w:r>
      <w:r w:rsidR="007E3817">
        <w:rPr>
          <w:sz w:val="22"/>
        </w:rPr>
        <w:t xml:space="preserve"> seconded a proposal to amend the statement</w:t>
      </w:r>
      <w:r w:rsidR="00913C7C">
        <w:rPr>
          <w:sz w:val="22"/>
        </w:rPr>
        <w:t xml:space="preserve"> “…high school graduates to enter with sophomore standing</w:t>
      </w:r>
      <w:r w:rsidR="007E3817">
        <w:rPr>
          <w:sz w:val="22"/>
        </w:rPr>
        <w:t>.</w:t>
      </w:r>
      <w:r w:rsidR="00913C7C">
        <w:rPr>
          <w:sz w:val="22"/>
        </w:rPr>
        <w:t>” (Second paragraph, first line).</w:t>
      </w:r>
    </w:p>
    <w:p w:rsidR="00913C7C" w:rsidRDefault="00913C7C" w:rsidP="005622FC">
      <w:pPr>
        <w:pStyle w:val="ListParagraph"/>
        <w:tabs>
          <w:tab w:val="right" w:pos="3330"/>
          <w:tab w:val="left" w:pos="3420"/>
        </w:tabs>
        <w:ind w:left="450" w:hanging="270"/>
        <w:contextualSpacing w:val="0"/>
        <w:rPr>
          <w:i/>
          <w:sz w:val="22"/>
        </w:rPr>
      </w:pPr>
      <w:r>
        <w:rPr>
          <w:sz w:val="22"/>
        </w:rPr>
        <w:tab/>
      </w:r>
      <w:r>
        <w:rPr>
          <w:i/>
          <w:sz w:val="22"/>
        </w:rPr>
        <w:t>Motion: To amend statement to read “…qualified applicants to enter with advanced standing.”</w:t>
      </w:r>
    </w:p>
    <w:p w:rsidR="00913C7C" w:rsidRDefault="00913C7C" w:rsidP="005622FC">
      <w:pPr>
        <w:pStyle w:val="ListParagraph"/>
        <w:tabs>
          <w:tab w:val="right" w:pos="3330"/>
          <w:tab w:val="left" w:pos="3420"/>
        </w:tabs>
        <w:ind w:left="450" w:hanging="270"/>
        <w:contextualSpacing w:val="0"/>
        <w:rPr>
          <w:i/>
          <w:sz w:val="22"/>
        </w:rPr>
      </w:pPr>
      <w:r>
        <w:rPr>
          <w:i/>
          <w:sz w:val="22"/>
        </w:rPr>
        <w:tab/>
        <w:t>Vote: All were in favor of the amendment.</w:t>
      </w:r>
    </w:p>
    <w:p w:rsidR="00913C7C" w:rsidRDefault="00913C7C" w:rsidP="00913C7C">
      <w:pPr>
        <w:pStyle w:val="ListParagraph"/>
        <w:tabs>
          <w:tab w:val="right" w:pos="3330"/>
          <w:tab w:val="left" w:pos="3420"/>
        </w:tabs>
        <w:ind w:hanging="270"/>
        <w:contextualSpacing w:val="0"/>
        <w:rPr>
          <w:sz w:val="22"/>
        </w:rPr>
      </w:pPr>
      <w:r>
        <w:rPr>
          <w:sz w:val="22"/>
        </w:rPr>
        <w:t>There was then some general discussion on the document.</w:t>
      </w:r>
    </w:p>
    <w:p w:rsidR="00913C7C" w:rsidRDefault="00DF6973" w:rsidP="00DF6973">
      <w:pPr>
        <w:pStyle w:val="ListParagraph"/>
        <w:numPr>
          <w:ilvl w:val="0"/>
          <w:numId w:val="10"/>
        </w:numPr>
        <w:tabs>
          <w:tab w:val="right" w:pos="3330"/>
          <w:tab w:val="left" w:pos="3420"/>
        </w:tabs>
        <w:contextualSpacing w:val="0"/>
        <w:rPr>
          <w:sz w:val="22"/>
        </w:rPr>
      </w:pPr>
      <w:r>
        <w:rPr>
          <w:sz w:val="22"/>
        </w:rPr>
        <w:t>Regarding #1: Dr. Best asked if perhaps there were some people who could test out of Comp II. Mr. Ballard said that the English faculty has argued that Comp II is a fundamental course that prepares students for other courses offered at the college, and no replacement has been found for it.</w:t>
      </w:r>
    </w:p>
    <w:p w:rsidR="00DF6973" w:rsidRDefault="00DF6973" w:rsidP="00DF6973">
      <w:pPr>
        <w:pStyle w:val="ListParagraph"/>
        <w:numPr>
          <w:ilvl w:val="0"/>
          <w:numId w:val="10"/>
        </w:numPr>
        <w:tabs>
          <w:tab w:val="right" w:pos="3330"/>
          <w:tab w:val="left" w:pos="3420"/>
        </w:tabs>
        <w:contextualSpacing w:val="0"/>
        <w:rPr>
          <w:sz w:val="22"/>
        </w:rPr>
      </w:pPr>
      <w:r>
        <w:rPr>
          <w:sz w:val="22"/>
        </w:rPr>
        <w:t xml:space="preserve">Dr. </w:t>
      </w:r>
      <w:r w:rsidR="0061529D">
        <w:rPr>
          <w:sz w:val="22"/>
        </w:rPr>
        <w:t>Best</w:t>
      </w:r>
      <w:r>
        <w:rPr>
          <w:sz w:val="22"/>
        </w:rPr>
        <w:t xml:space="preserve"> asked about</w:t>
      </w:r>
      <w:r w:rsidR="00FD1776">
        <w:rPr>
          <w:sz w:val="22"/>
        </w:rPr>
        <w:t xml:space="preserve"> acceptance of transfer credits with regard to foreign transfer credits. Dean Inman said the student would need to bring a translated document.</w:t>
      </w:r>
    </w:p>
    <w:p w:rsidR="00FD1776" w:rsidRDefault="00FD1776" w:rsidP="00DF6973">
      <w:pPr>
        <w:pStyle w:val="ListParagraph"/>
        <w:numPr>
          <w:ilvl w:val="0"/>
          <w:numId w:val="10"/>
        </w:numPr>
        <w:tabs>
          <w:tab w:val="right" w:pos="3330"/>
          <w:tab w:val="left" w:pos="3420"/>
        </w:tabs>
        <w:contextualSpacing w:val="0"/>
        <w:rPr>
          <w:sz w:val="22"/>
        </w:rPr>
      </w:pPr>
      <w:r>
        <w:rPr>
          <w:sz w:val="22"/>
        </w:rPr>
        <w:t>Art Brown brought up the subject of portfolio assessment. Susan Spicher is working on this.</w:t>
      </w:r>
    </w:p>
    <w:p w:rsidR="00FD1776" w:rsidRDefault="00FD1776" w:rsidP="00DF6973">
      <w:pPr>
        <w:pStyle w:val="ListParagraph"/>
        <w:numPr>
          <w:ilvl w:val="0"/>
          <w:numId w:val="10"/>
        </w:numPr>
        <w:tabs>
          <w:tab w:val="right" w:pos="3330"/>
          <w:tab w:val="left" w:pos="3420"/>
        </w:tabs>
        <w:contextualSpacing w:val="0"/>
        <w:rPr>
          <w:sz w:val="22"/>
        </w:rPr>
      </w:pPr>
      <w:r>
        <w:rPr>
          <w:sz w:val="22"/>
        </w:rPr>
        <w:t>The information on PLA will be made available in the catalog and also through advising.</w:t>
      </w:r>
    </w:p>
    <w:p w:rsidR="00913C7C" w:rsidRDefault="00913C7C" w:rsidP="00913C7C">
      <w:pPr>
        <w:pStyle w:val="ListParagraph"/>
        <w:tabs>
          <w:tab w:val="right" w:pos="3330"/>
          <w:tab w:val="left" w:pos="3420"/>
        </w:tabs>
        <w:ind w:hanging="270"/>
        <w:contextualSpacing w:val="0"/>
        <w:rPr>
          <w:i/>
          <w:sz w:val="22"/>
        </w:rPr>
      </w:pPr>
      <w:r>
        <w:rPr>
          <w:i/>
          <w:sz w:val="22"/>
        </w:rPr>
        <w:t>Vote: All were in favor of approving the document with the amendment. All were in favor of the process.</w:t>
      </w:r>
    </w:p>
    <w:p w:rsidR="00A17801" w:rsidRPr="00F82452" w:rsidRDefault="00A17801" w:rsidP="005622FC">
      <w:pPr>
        <w:pStyle w:val="ListParagraph"/>
        <w:numPr>
          <w:ilvl w:val="1"/>
          <w:numId w:val="9"/>
        </w:numPr>
        <w:tabs>
          <w:tab w:val="clear" w:pos="900"/>
          <w:tab w:val="right" w:pos="3330"/>
          <w:tab w:val="left" w:pos="3420"/>
        </w:tabs>
        <w:ind w:left="450" w:hanging="270"/>
        <w:contextualSpacing w:val="0"/>
        <w:rPr>
          <w:b/>
          <w:sz w:val="22"/>
        </w:rPr>
      </w:pPr>
      <w:r w:rsidRPr="00F82452">
        <w:rPr>
          <w:b/>
          <w:sz w:val="22"/>
        </w:rPr>
        <w:t>Basic Studies/Adult Education Committee – Chair: Gayle Norman</w:t>
      </w:r>
    </w:p>
    <w:p w:rsidR="007F4B65" w:rsidRPr="00F82452" w:rsidRDefault="005622FC" w:rsidP="005622FC">
      <w:pPr>
        <w:pStyle w:val="ListParagraph"/>
        <w:tabs>
          <w:tab w:val="right" w:pos="3330"/>
          <w:tab w:val="left" w:pos="3420"/>
        </w:tabs>
        <w:ind w:left="450" w:hanging="270"/>
        <w:contextualSpacing w:val="0"/>
        <w:rPr>
          <w:sz w:val="22"/>
        </w:rPr>
      </w:pPr>
      <w:r>
        <w:rPr>
          <w:sz w:val="22"/>
        </w:rPr>
        <w:tab/>
      </w:r>
      <w:r w:rsidR="00E26CA6">
        <w:rPr>
          <w:sz w:val="22"/>
        </w:rPr>
        <w:t>No report.</w:t>
      </w:r>
    </w:p>
    <w:p w:rsidR="007F4B65" w:rsidRPr="00F82452" w:rsidRDefault="00A17801" w:rsidP="005622FC">
      <w:pPr>
        <w:pStyle w:val="ListParagraph"/>
        <w:numPr>
          <w:ilvl w:val="1"/>
          <w:numId w:val="9"/>
        </w:numPr>
        <w:tabs>
          <w:tab w:val="clear" w:pos="900"/>
          <w:tab w:val="right" w:pos="3330"/>
          <w:tab w:val="left" w:pos="3420"/>
        </w:tabs>
        <w:ind w:left="450" w:hanging="270"/>
        <w:contextualSpacing w:val="0"/>
        <w:rPr>
          <w:b/>
          <w:sz w:val="22"/>
        </w:rPr>
      </w:pPr>
      <w:r w:rsidRPr="00F82452">
        <w:rPr>
          <w:b/>
          <w:sz w:val="22"/>
        </w:rPr>
        <w:t>Curriculum Committee – Chair: Bettie Mahony</w:t>
      </w:r>
    </w:p>
    <w:p w:rsidR="007F4B65" w:rsidRPr="00F82452" w:rsidRDefault="005622FC" w:rsidP="005622FC">
      <w:pPr>
        <w:pStyle w:val="ListParagraph"/>
        <w:tabs>
          <w:tab w:val="right" w:pos="3330"/>
          <w:tab w:val="left" w:pos="3420"/>
        </w:tabs>
        <w:ind w:left="450" w:hanging="270"/>
        <w:contextualSpacing w:val="0"/>
        <w:rPr>
          <w:sz w:val="22"/>
        </w:rPr>
      </w:pPr>
      <w:r>
        <w:rPr>
          <w:sz w:val="22"/>
        </w:rPr>
        <w:tab/>
      </w:r>
      <w:r w:rsidR="00AC4191">
        <w:rPr>
          <w:sz w:val="22"/>
        </w:rPr>
        <w:t xml:space="preserve">No report. </w:t>
      </w:r>
    </w:p>
    <w:p w:rsidR="00A17801" w:rsidRPr="00F82452" w:rsidRDefault="00A17801" w:rsidP="005622FC">
      <w:pPr>
        <w:pStyle w:val="ListParagraph"/>
        <w:numPr>
          <w:ilvl w:val="1"/>
          <w:numId w:val="9"/>
        </w:numPr>
        <w:tabs>
          <w:tab w:val="clear" w:pos="900"/>
          <w:tab w:val="right" w:pos="3330"/>
          <w:tab w:val="left" w:pos="3420"/>
        </w:tabs>
        <w:ind w:left="450" w:hanging="270"/>
        <w:contextualSpacing w:val="0"/>
        <w:rPr>
          <w:b/>
          <w:sz w:val="22"/>
        </w:rPr>
      </w:pPr>
      <w:r w:rsidRPr="00F82452">
        <w:rPr>
          <w:b/>
          <w:sz w:val="22"/>
        </w:rPr>
        <w:t xml:space="preserve">Distance Learning Advisory Committee – Chair: </w:t>
      </w:r>
      <w:r w:rsidR="007F4B65" w:rsidRPr="00F82452">
        <w:rPr>
          <w:b/>
          <w:sz w:val="22"/>
        </w:rPr>
        <w:t>Dr. Denise Robledo</w:t>
      </w:r>
    </w:p>
    <w:p w:rsidR="007F4B65" w:rsidRPr="00F82452" w:rsidRDefault="005622FC" w:rsidP="005622FC">
      <w:pPr>
        <w:pStyle w:val="ListParagraph"/>
        <w:tabs>
          <w:tab w:val="right" w:pos="3330"/>
          <w:tab w:val="left" w:pos="3420"/>
        </w:tabs>
        <w:ind w:left="450" w:hanging="270"/>
        <w:contextualSpacing w:val="0"/>
        <w:rPr>
          <w:sz w:val="22"/>
        </w:rPr>
      </w:pPr>
      <w:r>
        <w:rPr>
          <w:sz w:val="22"/>
        </w:rPr>
        <w:tab/>
      </w:r>
      <w:r w:rsidR="00AC4191">
        <w:rPr>
          <w:sz w:val="22"/>
        </w:rPr>
        <w:t>Dr. Denise Robledo made a correction to the minutes for last month’s meeting. It was the decision of the IT Department, not the committee, to make the IT committee representative a non-voting member.</w:t>
      </w:r>
    </w:p>
    <w:p w:rsidR="00A17801" w:rsidRPr="00F82452" w:rsidRDefault="00A17801" w:rsidP="005622FC">
      <w:pPr>
        <w:pStyle w:val="ListParagraph"/>
        <w:numPr>
          <w:ilvl w:val="1"/>
          <w:numId w:val="9"/>
        </w:numPr>
        <w:tabs>
          <w:tab w:val="clear" w:pos="900"/>
          <w:tab w:val="right" w:pos="3330"/>
          <w:tab w:val="left" w:pos="3420"/>
        </w:tabs>
        <w:ind w:left="450" w:hanging="270"/>
        <w:contextualSpacing w:val="0"/>
        <w:rPr>
          <w:b/>
          <w:sz w:val="22"/>
        </w:rPr>
      </w:pPr>
      <w:r w:rsidRPr="00F82452">
        <w:rPr>
          <w:b/>
          <w:sz w:val="22"/>
        </w:rPr>
        <w:t>Faculty Affairs Committee – Chair: Dr. Ken Bridges</w:t>
      </w:r>
    </w:p>
    <w:p w:rsidR="007F4B65" w:rsidRPr="00F82452" w:rsidRDefault="005622FC" w:rsidP="005622FC">
      <w:pPr>
        <w:pStyle w:val="ListParagraph"/>
        <w:tabs>
          <w:tab w:val="right" w:pos="3330"/>
          <w:tab w:val="left" w:pos="3420"/>
        </w:tabs>
        <w:ind w:left="450" w:hanging="270"/>
        <w:contextualSpacing w:val="0"/>
        <w:rPr>
          <w:sz w:val="22"/>
        </w:rPr>
      </w:pPr>
      <w:r>
        <w:rPr>
          <w:sz w:val="22"/>
        </w:rPr>
        <w:tab/>
      </w:r>
      <w:r w:rsidR="00AC4191">
        <w:rPr>
          <w:sz w:val="22"/>
        </w:rPr>
        <w:t>Dr. Ken Bridges reported that there will be an annual faculty meeting at 4:00 p.m. on April 23</w:t>
      </w:r>
      <w:r w:rsidR="00AC4191" w:rsidRPr="00AC4191">
        <w:rPr>
          <w:sz w:val="22"/>
          <w:vertAlign w:val="superscript"/>
        </w:rPr>
        <w:t>rd</w:t>
      </w:r>
      <w:r w:rsidR="00AC4191">
        <w:rPr>
          <w:sz w:val="22"/>
        </w:rPr>
        <w:t xml:space="preserve"> in the library auditorium. The committee is still looking at the faculty evaluation. For next year the committee will work on going beyond what they have now to bring in the whole picture of what the faculty does. </w:t>
      </w:r>
    </w:p>
    <w:p w:rsidR="00A17801" w:rsidRPr="00F82452" w:rsidRDefault="00A17801" w:rsidP="005622FC">
      <w:pPr>
        <w:pStyle w:val="ListParagraph"/>
        <w:numPr>
          <w:ilvl w:val="1"/>
          <w:numId w:val="9"/>
        </w:numPr>
        <w:tabs>
          <w:tab w:val="clear" w:pos="900"/>
          <w:tab w:val="right" w:pos="3330"/>
          <w:tab w:val="left" w:pos="3420"/>
        </w:tabs>
        <w:ind w:left="450" w:hanging="270"/>
        <w:contextualSpacing w:val="0"/>
        <w:rPr>
          <w:b/>
          <w:sz w:val="22"/>
        </w:rPr>
      </w:pPr>
      <w:r w:rsidRPr="00F82452">
        <w:rPr>
          <w:b/>
          <w:sz w:val="22"/>
        </w:rPr>
        <w:t>Faculty Course Assessment Committee – Chair: Jennifer Baine</w:t>
      </w:r>
    </w:p>
    <w:p w:rsidR="007F4B65" w:rsidRDefault="00FD1776" w:rsidP="00FD1776">
      <w:pPr>
        <w:pStyle w:val="ListParagraph"/>
        <w:tabs>
          <w:tab w:val="right" w:pos="3330"/>
          <w:tab w:val="left" w:pos="3420"/>
        </w:tabs>
        <w:ind w:left="450"/>
        <w:contextualSpacing w:val="0"/>
        <w:rPr>
          <w:sz w:val="22"/>
        </w:rPr>
      </w:pPr>
      <w:r>
        <w:rPr>
          <w:sz w:val="22"/>
        </w:rPr>
        <w:t>Jennifer Baine discussed “College-wide Student Learner Outcomes Descriptors and Definitions.”</w:t>
      </w:r>
      <w:r w:rsidR="001F2D81">
        <w:rPr>
          <w:sz w:val="22"/>
        </w:rPr>
        <w:t xml:space="preserve"> There were two handouts.</w:t>
      </w:r>
    </w:p>
    <w:p w:rsidR="00B3084B" w:rsidRDefault="001F2D81" w:rsidP="00B3084B">
      <w:pPr>
        <w:pStyle w:val="ListParagraph"/>
        <w:keepNext/>
        <w:tabs>
          <w:tab w:val="right" w:pos="3330"/>
          <w:tab w:val="left" w:pos="3420"/>
        </w:tabs>
        <w:ind w:left="450" w:firstLine="270"/>
        <w:contextualSpacing w:val="0"/>
      </w:pPr>
      <w:r>
        <w:rPr>
          <w:sz w:val="22"/>
        </w:rPr>
        <w:object w:dxaOrig="1531" w:dyaOrig="990">
          <v:shape id="_x0000_i1026" type="#_x0000_t75" style="width:76.7pt;height:49.55pt" o:ole="">
            <v:imagedata r:id="rId10" o:title=""/>
          </v:shape>
          <o:OLEObject Type="Embed" ProgID="Acrobat.Document.11" ShapeID="_x0000_i1026" DrawAspect="Icon" ObjectID="_1490764557" r:id="rId11"/>
        </w:object>
      </w:r>
    </w:p>
    <w:p w:rsidR="00FD1776" w:rsidRDefault="00B3084B" w:rsidP="00B3084B">
      <w:pPr>
        <w:pStyle w:val="Caption"/>
        <w:rPr>
          <w:sz w:val="22"/>
        </w:rPr>
      </w:pPr>
      <w:r>
        <w:t>Definitions and Codes</w:t>
      </w:r>
    </w:p>
    <w:p w:rsidR="001F2D81" w:rsidRDefault="001F2D81" w:rsidP="006122B5">
      <w:pPr>
        <w:pStyle w:val="ListParagraph"/>
        <w:keepNext/>
        <w:tabs>
          <w:tab w:val="right" w:pos="3330"/>
          <w:tab w:val="left" w:pos="3420"/>
        </w:tabs>
        <w:ind w:left="450" w:firstLine="270"/>
        <w:contextualSpacing w:val="0"/>
      </w:pPr>
      <w:r>
        <w:rPr>
          <w:sz w:val="22"/>
        </w:rPr>
        <w:object w:dxaOrig="1531" w:dyaOrig="990">
          <v:shape id="_x0000_i1027" type="#_x0000_t75" style="width:76.7pt;height:49.55pt" o:ole="">
            <v:imagedata r:id="rId10" o:title=""/>
          </v:shape>
          <o:OLEObject Type="Embed" ProgID="Acrobat.Document.11" ShapeID="_x0000_i1027" DrawAspect="Icon" ObjectID="_1490764558" r:id="rId12"/>
        </w:object>
      </w:r>
    </w:p>
    <w:p w:rsidR="001F2D81" w:rsidRDefault="00B3084B" w:rsidP="006122B5">
      <w:pPr>
        <w:pStyle w:val="Caption"/>
        <w:rPr>
          <w:sz w:val="22"/>
        </w:rPr>
      </w:pPr>
      <w:r>
        <w:t xml:space="preserve">      </w:t>
      </w:r>
      <w:r w:rsidR="001F2D81">
        <w:t>Color Chart</w:t>
      </w:r>
    </w:p>
    <w:p w:rsidR="004D5C50" w:rsidRDefault="008919EB" w:rsidP="004D5C50">
      <w:pPr>
        <w:pStyle w:val="ListParagraph"/>
        <w:numPr>
          <w:ilvl w:val="0"/>
          <w:numId w:val="10"/>
        </w:numPr>
        <w:tabs>
          <w:tab w:val="right" w:pos="3330"/>
          <w:tab w:val="left" w:pos="3420"/>
        </w:tabs>
        <w:contextualSpacing w:val="0"/>
        <w:rPr>
          <w:sz w:val="22"/>
        </w:rPr>
      </w:pPr>
      <w:r>
        <w:rPr>
          <w:sz w:val="22"/>
        </w:rPr>
        <w:t>The student learner outcomes are critical thinking, communication, and responsibility. This is the plan to assess the student learner outcomes. The terms agreed on for critical thinking are inquiry &amp; analysis, quantitative problem solving, logical reasoning, scientific reasoning, and creative thinking. For responsibility they are diversity, safety, ethical behavior, service, and progression. For communication they are written, oral, visual, and performance (see attachment for details).</w:t>
      </w:r>
      <w:r w:rsidR="00E869C9">
        <w:rPr>
          <w:sz w:val="22"/>
        </w:rPr>
        <w:t xml:space="preserve"> </w:t>
      </w:r>
    </w:p>
    <w:p w:rsidR="00FD1776" w:rsidRDefault="00E869C9" w:rsidP="004D5C50">
      <w:pPr>
        <w:pStyle w:val="ListParagraph"/>
        <w:numPr>
          <w:ilvl w:val="0"/>
          <w:numId w:val="10"/>
        </w:numPr>
        <w:tabs>
          <w:tab w:val="right" w:pos="3330"/>
          <w:tab w:val="left" w:pos="3420"/>
        </w:tabs>
        <w:contextualSpacing w:val="0"/>
        <w:rPr>
          <w:sz w:val="22"/>
        </w:rPr>
      </w:pPr>
      <w:r>
        <w:rPr>
          <w:sz w:val="22"/>
        </w:rPr>
        <w:t xml:space="preserve">The handout shows the definitions and also the codes, such as CT1 for Critical Thinking 1. When Weave is implemented, with the codes all assessments with the same code will be grouped together. </w:t>
      </w:r>
    </w:p>
    <w:p w:rsidR="00B3084B" w:rsidRDefault="00B3084B" w:rsidP="004D5C50">
      <w:pPr>
        <w:pStyle w:val="ListParagraph"/>
        <w:numPr>
          <w:ilvl w:val="0"/>
          <w:numId w:val="10"/>
        </w:numPr>
        <w:tabs>
          <w:tab w:val="right" w:pos="3330"/>
          <w:tab w:val="left" w:pos="3420"/>
        </w:tabs>
        <w:contextualSpacing w:val="0"/>
        <w:rPr>
          <w:sz w:val="22"/>
        </w:rPr>
      </w:pPr>
      <w:r>
        <w:rPr>
          <w:sz w:val="22"/>
        </w:rPr>
        <w:t xml:space="preserve">There will be training made available in April/May/June/July and August. </w:t>
      </w:r>
    </w:p>
    <w:p w:rsidR="00B3084B" w:rsidRDefault="00B3084B" w:rsidP="004D5C50">
      <w:pPr>
        <w:pStyle w:val="ListParagraph"/>
        <w:numPr>
          <w:ilvl w:val="0"/>
          <w:numId w:val="10"/>
        </w:numPr>
        <w:tabs>
          <w:tab w:val="right" w:pos="3330"/>
          <w:tab w:val="left" w:pos="3420"/>
        </w:tabs>
        <w:contextualSpacing w:val="0"/>
        <w:rPr>
          <w:sz w:val="22"/>
        </w:rPr>
      </w:pPr>
      <w:r>
        <w:rPr>
          <w:sz w:val="22"/>
        </w:rPr>
        <w:t>The second page of the first handout is a breakdown of</w:t>
      </w:r>
      <w:r w:rsidR="00196706">
        <w:rPr>
          <w:sz w:val="22"/>
        </w:rPr>
        <w:t xml:space="preserve"> the large color document and shows when things have to be submitted.</w:t>
      </w:r>
      <w:r w:rsidR="00AA581A">
        <w:rPr>
          <w:sz w:val="22"/>
        </w:rPr>
        <w:t xml:space="preserve"> The blue section is for all faculty and the purple is for program directors.</w:t>
      </w:r>
    </w:p>
    <w:p w:rsidR="00364C13" w:rsidRDefault="00CC7968" w:rsidP="004D5C50">
      <w:pPr>
        <w:pStyle w:val="ListParagraph"/>
        <w:numPr>
          <w:ilvl w:val="0"/>
          <w:numId w:val="10"/>
        </w:numPr>
        <w:tabs>
          <w:tab w:val="right" w:pos="3330"/>
          <w:tab w:val="left" w:pos="3420"/>
        </w:tabs>
        <w:contextualSpacing w:val="0"/>
        <w:rPr>
          <w:sz w:val="22"/>
        </w:rPr>
      </w:pPr>
      <w:r>
        <w:rPr>
          <w:sz w:val="22"/>
        </w:rPr>
        <w:t xml:space="preserve">The color </w:t>
      </w:r>
      <w:r w:rsidR="00C71AB5">
        <w:rPr>
          <w:sz w:val="22"/>
        </w:rPr>
        <w:t>grid/chart</w:t>
      </w:r>
      <w:r>
        <w:rPr>
          <w:sz w:val="22"/>
        </w:rPr>
        <w:t xml:space="preserve"> is color coded:</w:t>
      </w:r>
      <w:r w:rsidR="00364C13">
        <w:rPr>
          <w:sz w:val="22"/>
        </w:rPr>
        <w:t xml:space="preserve"> green=general education</w:t>
      </w:r>
      <w:r w:rsidR="00212F9D">
        <w:rPr>
          <w:sz w:val="22"/>
        </w:rPr>
        <w:t xml:space="preserve"> faculty</w:t>
      </w:r>
      <w:r w:rsidR="00364C13">
        <w:rPr>
          <w:sz w:val="22"/>
        </w:rPr>
        <w:t>, blue=cohort</w:t>
      </w:r>
      <w:r w:rsidR="00212F9D">
        <w:rPr>
          <w:sz w:val="22"/>
        </w:rPr>
        <w:t xml:space="preserve"> programs</w:t>
      </w:r>
      <w:r w:rsidR="00364C13">
        <w:rPr>
          <w:sz w:val="22"/>
        </w:rPr>
        <w:t>, pink=non-cohort</w:t>
      </w:r>
      <w:r w:rsidR="00212F9D">
        <w:rPr>
          <w:sz w:val="22"/>
        </w:rPr>
        <w:t xml:space="preserve"> programs</w:t>
      </w:r>
      <w:r w:rsidR="00364C13">
        <w:rPr>
          <w:sz w:val="22"/>
        </w:rPr>
        <w:t>, purple=all programs combined.</w:t>
      </w:r>
      <w:r w:rsidR="00212F9D">
        <w:rPr>
          <w:sz w:val="22"/>
        </w:rPr>
        <w:t xml:space="preserve"> The last pages (blue) is college-wide.</w:t>
      </w:r>
    </w:p>
    <w:p w:rsidR="00B3084B" w:rsidRDefault="00B3084B" w:rsidP="00FD1776">
      <w:pPr>
        <w:pStyle w:val="ListParagraph"/>
        <w:tabs>
          <w:tab w:val="right" w:pos="3330"/>
          <w:tab w:val="left" w:pos="3420"/>
        </w:tabs>
        <w:ind w:left="450"/>
        <w:contextualSpacing w:val="0"/>
        <w:rPr>
          <w:i/>
          <w:sz w:val="22"/>
        </w:rPr>
      </w:pPr>
      <w:r>
        <w:rPr>
          <w:i/>
          <w:sz w:val="22"/>
        </w:rPr>
        <w:t xml:space="preserve">Motion: There was a </w:t>
      </w:r>
      <w:r w:rsidR="000D6213">
        <w:rPr>
          <w:i/>
          <w:sz w:val="22"/>
        </w:rPr>
        <w:t>motion</w:t>
      </w:r>
      <w:r>
        <w:rPr>
          <w:i/>
          <w:sz w:val="22"/>
        </w:rPr>
        <w:t xml:space="preserve"> from the committee to approve the documents.</w:t>
      </w:r>
    </w:p>
    <w:p w:rsidR="00B3084B" w:rsidRPr="00B3084B" w:rsidRDefault="00B3084B" w:rsidP="00FD1776">
      <w:pPr>
        <w:pStyle w:val="ListParagraph"/>
        <w:tabs>
          <w:tab w:val="right" w:pos="3330"/>
          <w:tab w:val="left" w:pos="3420"/>
        </w:tabs>
        <w:ind w:left="450"/>
        <w:contextualSpacing w:val="0"/>
        <w:rPr>
          <w:i/>
          <w:sz w:val="22"/>
        </w:rPr>
      </w:pPr>
      <w:r>
        <w:rPr>
          <w:i/>
          <w:sz w:val="22"/>
        </w:rPr>
        <w:t>Vote: All were in favor of approval.</w:t>
      </w:r>
    </w:p>
    <w:p w:rsidR="00A17801" w:rsidRPr="00F82452" w:rsidRDefault="00A17801" w:rsidP="005622FC">
      <w:pPr>
        <w:pStyle w:val="ListParagraph"/>
        <w:numPr>
          <w:ilvl w:val="1"/>
          <w:numId w:val="9"/>
        </w:numPr>
        <w:tabs>
          <w:tab w:val="clear" w:pos="900"/>
          <w:tab w:val="right" w:pos="3330"/>
          <w:tab w:val="left" w:pos="3420"/>
        </w:tabs>
        <w:ind w:left="450" w:hanging="270"/>
        <w:contextualSpacing w:val="0"/>
        <w:rPr>
          <w:b/>
          <w:sz w:val="22"/>
        </w:rPr>
      </w:pPr>
      <w:r w:rsidRPr="00F82452">
        <w:rPr>
          <w:b/>
          <w:sz w:val="22"/>
        </w:rPr>
        <w:t>Faculty Professional Development Committee – Chair: Genevieve White</w:t>
      </w:r>
    </w:p>
    <w:p w:rsidR="007F4B65" w:rsidRPr="00F82452" w:rsidRDefault="005622FC" w:rsidP="005622FC">
      <w:pPr>
        <w:pStyle w:val="ListParagraph"/>
        <w:tabs>
          <w:tab w:val="right" w:pos="3330"/>
          <w:tab w:val="left" w:pos="3420"/>
        </w:tabs>
        <w:ind w:left="450" w:hanging="270"/>
        <w:contextualSpacing w:val="0"/>
        <w:rPr>
          <w:sz w:val="22"/>
        </w:rPr>
      </w:pPr>
      <w:r>
        <w:rPr>
          <w:sz w:val="22"/>
        </w:rPr>
        <w:tab/>
      </w:r>
      <w:r w:rsidR="00AC4191">
        <w:rPr>
          <w:sz w:val="22"/>
        </w:rPr>
        <w:t>The committee will be meeting to determine membership and functions of the new joint committee of faculty and staff. They have reviewed evaluations from spring convocation and will be making suggestions for the fall. Dr. Best had a question on the schedule for convocation and when it would be finalized. It is planned to have it complete before the end of the semester.</w:t>
      </w:r>
    </w:p>
    <w:p w:rsidR="00092C4F" w:rsidRPr="00F82452" w:rsidRDefault="00A17801" w:rsidP="005622FC">
      <w:pPr>
        <w:pStyle w:val="ListParagraph"/>
        <w:numPr>
          <w:ilvl w:val="1"/>
          <w:numId w:val="9"/>
        </w:numPr>
        <w:tabs>
          <w:tab w:val="clear" w:pos="900"/>
          <w:tab w:val="right" w:pos="3330"/>
          <w:tab w:val="left" w:pos="3420"/>
        </w:tabs>
        <w:ind w:left="450" w:hanging="270"/>
        <w:contextualSpacing w:val="0"/>
        <w:rPr>
          <w:b/>
          <w:sz w:val="22"/>
        </w:rPr>
      </w:pPr>
      <w:r w:rsidRPr="00F82452">
        <w:rPr>
          <w:b/>
          <w:sz w:val="22"/>
        </w:rPr>
        <w:t>Library Committ</w:t>
      </w:r>
      <w:r w:rsidR="00092C4F" w:rsidRPr="00F82452">
        <w:rPr>
          <w:b/>
          <w:sz w:val="22"/>
        </w:rPr>
        <w:t>ee – Chair: Dr. Carolyn Langston</w:t>
      </w:r>
    </w:p>
    <w:p w:rsidR="00092C4F" w:rsidRPr="00F82452" w:rsidRDefault="005622FC" w:rsidP="005622FC">
      <w:pPr>
        <w:pStyle w:val="ListParagraph"/>
        <w:tabs>
          <w:tab w:val="right" w:pos="3330"/>
          <w:tab w:val="left" w:pos="3420"/>
        </w:tabs>
        <w:ind w:left="450" w:hanging="270"/>
        <w:contextualSpacing w:val="0"/>
        <w:rPr>
          <w:sz w:val="22"/>
        </w:rPr>
      </w:pPr>
      <w:r>
        <w:rPr>
          <w:sz w:val="22"/>
        </w:rPr>
        <w:tab/>
      </w:r>
      <w:r w:rsidR="00AC4191">
        <w:rPr>
          <w:sz w:val="22"/>
        </w:rPr>
        <w:t>Dr. Carolyn Langst</w:t>
      </w:r>
      <w:bookmarkStart w:id="0" w:name="_GoBack"/>
      <w:bookmarkEnd w:id="0"/>
      <w:r w:rsidR="00AC4191">
        <w:rPr>
          <w:sz w:val="22"/>
        </w:rPr>
        <w:t>on said that the committee (and Francis Kuykendall) had completed the policies and procedures manual. It can be found</w:t>
      </w:r>
      <w:r w:rsidR="007012B9">
        <w:rPr>
          <w:sz w:val="22"/>
        </w:rPr>
        <w:t xml:space="preserve"> in the HLC folder on the U: drive. No changes have been made it was just made compatible with the APM.</w:t>
      </w:r>
    </w:p>
    <w:p w:rsidR="007F4B65" w:rsidRPr="00F82452" w:rsidRDefault="007F4B65" w:rsidP="007F4B65">
      <w:pPr>
        <w:pStyle w:val="ListParagraph"/>
        <w:numPr>
          <w:ilvl w:val="0"/>
          <w:numId w:val="9"/>
        </w:numPr>
        <w:tabs>
          <w:tab w:val="right" w:pos="3330"/>
          <w:tab w:val="left" w:pos="3420"/>
        </w:tabs>
        <w:contextualSpacing w:val="0"/>
        <w:rPr>
          <w:b/>
          <w:sz w:val="22"/>
        </w:rPr>
      </w:pPr>
      <w:r w:rsidRPr="00F82452">
        <w:rPr>
          <w:b/>
          <w:sz w:val="22"/>
        </w:rPr>
        <w:t>New Business</w:t>
      </w:r>
    </w:p>
    <w:p w:rsidR="007F4B65" w:rsidRPr="00F82452" w:rsidRDefault="007012B9" w:rsidP="005622FC">
      <w:pPr>
        <w:pStyle w:val="ListParagraph"/>
        <w:tabs>
          <w:tab w:val="right" w:pos="3330"/>
          <w:tab w:val="left" w:pos="3420"/>
        </w:tabs>
        <w:ind w:left="180"/>
        <w:contextualSpacing w:val="0"/>
        <w:rPr>
          <w:sz w:val="22"/>
        </w:rPr>
      </w:pPr>
      <w:r>
        <w:rPr>
          <w:sz w:val="22"/>
        </w:rPr>
        <w:t xml:space="preserve">Genevieve White announced that she would be </w:t>
      </w:r>
      <w:r w:rsidR="007355CB">
        <w:rPr>
          <w:sz w:val="22"/>
        </w:rPr>
        <w:t>resigning</w:t>
      </w:r>
      <w:r>
        <w:rPr>
          <w:sz w:val="22"/>
        </w:rPr>
        <w:t xml:space="preserve"> the position of chair of the Academic Affairs Council at the end of this semester. </w:t>
      </w:r>
      <w:r w:rsidR="007355CB">
        <w:rPr>
          <w:sz w:val="22"/>
        </w:rPr>
        <w:t>A new chair will need to be elected for the fall semester.</w:t>
      </w:r>
    </w:p>
    <w:p w:rsidR="007F4B65" w:rsidRPr="00F82452" w:rsidRDefault="007F4B65" w:rsidP="007F4B65">
      <w:pPr>
        <w:pStyle w:val="ListParagraph"/>
        <w:numPr>
          <w:ilvl w:val="0"/>
          <w:numId w:val="9"/>
        </w:numPr>
        <w:tabs>
          <w:tab w:val="right" w:pos="3330"/>
          <w:tab w:val="left" w:pos="3420"/>
        </w:tabs>
        <w:contextualSpacing w:val="0"/>
        <w:rPr>
          <w:b/>
          <w:sz w:val="22"/>
        </w:rPr>
      </w:pPr>
      <w:r w:rsidRPr="00F82452">
        <w:rPr>
          <w:b/>
          <w:sz w:val="22"/>
        </w:rPr>
        <w:t>Adjournment</w:t>
      </w:r>
    </w:p>
    <w:p w:rsidR="007F4B65" w:rsidRPr="00F82452" w:rsidRDefault="007F4B65" w:rsidP="005622FC">
      <w:pPr>
        <w:tabs>
          <w:tab w:val="right" w:pos="3330"/>
          <w:tab w:val="left" w:pos="3420"/>
        </w:tabs>
        <w:ind w:left="180"/>
        <w:rPr>
          <w:sz w:val="22"/>
        </w:rPr>
      </w:pPr>
      <w:r w:rsidRPr="00F82452">
        <w:rPr>
          <w:sz w:val="22"/>
        </w:rPr>
        <w:t>A motion to adjourn was made by</w:t>
      </w:r>
      <w:r w:rsidR="00B3084B">
        <w:rPr>
          <w:sz w:val="22"/>
        </w:rPr>
        <w:t xml:space="preserve"> Dr. Carolyn Langston </w:t>
      </w:r>
      <w:r w:rsidRPr="00F82452">
        <w:rPr>
          <w:sz w:val="22"/>
        </w:rPr>
        <w:t>and seconded by</w:t>
      </w:r>
      <w:r w:rsidR="00196706">
        <w:rPr>
          <w:sz w:val="22"/>
        </w:rPr>
        <w:t xml:space="preserve"> Dean Inman. The meeting was adjourned at 12:00 noon.</w:t>
      </w:r>
    </w:p>
    <w:p w:rsidR="007F4B65" w:rsidRPr="00F82452" w:rsidRDefault="007F4B65" w:rsidP="007F4B65">
      <w:pPr>
        <w:tabs>
          <w:tab w:val="right" w:pos="3330"/>
          <w:tab w:val="left" w:pos="3420"/>
        </w:tabs>
        <w:rPr>
          <w:sz w:val="22"/>
        </w:rPr>
      </w:pPr>
    </w:p>
    <w:p w:rsidR="007F4B65" w:rsidRPr="00F82452" w:rsidRDefault="007F4B65" w:rsidP="007F4B65">
      <w:pPr>
        <w:tabs>
          <w:tab w:val="right" w:pos="3330"/>
          <w:tab w:val="left" w:pos="3420"/>
        </w:tabs>
        <w:rPr>
          <w:sz w:val="22"/>
        </w:rPr>
      </w:pPr>
    </w:p>
    <w:p w:rsidR="007F4B65" w:rsidRPr="00F82452" w:rsidRDefault="007F4B65" w:rsidP="007F4B65">
      <w:pPr>
        <w:pStyle w:val="ListNumber"/>
        <w:numPr>
          <w:ilvl w:val="0"/>
          <w:numId w:val="0"/>
        </w:numPr>
        <w:spacing w:before="0" w:after="0"/>
        <w:jc w:val="right"/>
        <w:rPr>
          <w:b w:val="0"/>
          <w:i/>
          <w:sz w:val="22"/>
          <w:u w:val="none"/>
        </w:rPr>
      </w:pPr>
      <w:r w:rsidRPr="00F82452">
        <w:rPr>
          <w:b w:val="0"/>
          <w:i/>
          <w:sz w:val="22"/>
          <w:u w:val="none"/>
        </w:rPr>
        <w:t>Minutes submitted by:  Marguerite Rodgers</w:t>
      </w:r>
    </w:p>
    <w:p w:rsidR="007F4B65" w:rsidRPr="00F82452" w:rsidRDefault="007F4B65" w:rsidP="007F4B65">
      <w:pPr>
        <w:tabs>
          <w:tab w:val="right" w:pos="3330"/>
          <w:tab w:val="left" w:pos="3420"/>
        </w:tabs>
        <w:rPr>
          <w:sz w:val="22"/>
        </w:rPr>
      </w:pPr>
    </w:p>
    <w:p w:rsidR="007F4B65" w:rsidRPr="00F82452" w:rsidRDefault="007F4B65" w:rsidP="007F4B65">
      <w:pPr>
        <w:pStyle w:val="ListParagraph"/>
        <w:rPr>
          <w:b/>
          <w:sz w:val="22"/>
        </w:rPr>
      </w:pPr>
    </w:p>
    <w:p w:rsidR="007F4B65" w:rsidRPr="00F82452" w:rsidRDefault="007F4B65" w:rsidP="007F4B65">
      <w:pPr>
        <w:pStyle w:val="ListParagraph"/>
        <w:tabs>
          <w:tab w:val="right" w:pos="3330"/>
          <w:tab w:val="left" w:pos="3420"/>
        </w:tabs>
        <w:ind w:left="1440"/>
        <w:contextualSpacing w:val="0"/>
        <w:rPr>
          <w:b/>
          <w:sz w:val="22"/>
        </w:rPr>
      </w:pPr>
    </w:p>
    <w:p w:rsidR="00BA7213" w:rsidRPr="00F82452" w:rsidRDefault="00BA7213" w:rsidP="00BA7213">
      <w:pPr>
        <w:ind w:left="0"/>
        <w:jc w:val="center"/>
        <w:rPr>
          <w:b/>
          <w:sz w:val="22"/>
        </w:rPr>
      </w:pPr>
    </w:p>
    <w:sectPr w:rsidR="00BA7213" w:rsidRPr="00F82452" w:rsidSect="005622FC">
      <w:footerReference w:type="default" r:id="rId13"/>
      <w:pgSz w:w="12240" w:h="15840"/>
      <w:pgMar w:top="720" w:right="1008"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2B8" w:rsidRDefault="005A02B8" w:rsidP="002A7A7B">
      <w:r>
        <w:separator/>
      </w:r>
    </w:p>
  </w:endnote>
  <w:endnote w:type="continuationSeparator" w:id="0">
    <w:p w:rsidR="005A02B8" w:rsidRDefault="005A02B8" w:rsidP="002A7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358174"/>
      <w:docPartObj>
        <w:docPartGallery w:val="Page Numbers (Bottom of Page)"/>
        <w:docPartUnique/>
      </w:docPartObj>
    </w:sdtPr>
    <w:sdtEndPr/>
    <w:sdtContent>
      <w:sdt>
        <w:sdtPr>
          <w:id w:val="860082579"/>
          <w:docPartObj>
            <w:docPartGallery w:val="Page Numbers (Top of Page)"/>
            <w:docPartUnique/>
          </w:docPartObj>
        </w:sdtPr>
        <w:sdtEndPr/>
        <w:sdtContent>
          <w:p w:rsidR="00AE4A3B" w:rsidRDefault="00AE4A3B">
            <w:pPr>
              <w:pStyle w:val="Footer"/>
              <w:jc w:val="right"/>
            </w:pPr>
            <w:r>
              <w:t xml:space="preserve">Page </w:t>
            </w:r>
            <w:r>
              <w:rPr>
                <w:b/>
                <w:bCs/>
              </w:rPr>
              <w:fldChar w:fldCharType="begin"/>
            </w:r>
            <w:r>
              <w:rPr>
                <w:b/>
                <w:bCs/>
              </w:rPr>
              <w:instrText xml:space="preserve"> PAGE </w:instrText>
            </w:r>
            <w:r>
              <w:rPr>
                <w:b/>
                <w:bCs/>
              </w:rPr>
              <w:fldChar w:fldCharType="separate"/>
            </w:r>
            <w:r w:rsidR="00354469">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354469">
              <w:rPr>
                <w:b/>
                <w:bCs/>
                <w:noProof/>
              </w:rPr>
              <w:t>3</w:t>
            </w:r>
            <w:r>
              <w:rPr>
                <w:b/>
                <w:bCs/>
              </w:rPr>
              <w:fldChar w:fldCharType="end"/>
            </w:r>
          </w:p>
        </w:sdtContent>
      </w:sdt>
    </w:sdtContent>
  </w:sdt>
  <w:p w:rsidR="00AE4A3B" w:rsidRDefault="00AE4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2B8" w:rsidRDefault="005A02B8" w:rsidP="002A7A7B">
      <w:r>
        <w:separator/>
      </w:r>
    </w:p>
  </w:footnote>
  <w:footnote w:type="continuationSeparator" w:id="0">
    <w:p w:rsidR="005A02B8" w:rsidRDefault="005A02B8" w:rsidP="002A7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3E444BF8"/>
    <w:lvl w:ilvl="0">
      <w:start w:val="1"/>
      <w:numFmt w:val="lowerLetter"/>
      <w:pStyle w:val="ListNumber3"/>
      <w:lvlText w:val="%1)"/>
      <w:lvlJc w:val="left"/>
      <w:pPr>
        <w:tabs>
          <w:tab w:val="num" w:pos="1080"/>
        </w:tabs>
        <w:ind w:left="1080" w:hanging="360"/>
      </w:pPr>
      <w:rPr>
        <w:rFonts w:hint="default"/>
      </w:rPr>
    </w:lvl>
  </w:abstractNum>
  <w:abstractNum w:abstractNumId="1">
    <w:nsid w:val="FFFFFF88"/>
    <w:multiLevelType w:val="singleLevel"/>
    <w:tmpl w:val="8EC23AAA"/>
    <w:lvl w:ilvl="0">
      <w:start w:val="1"/>
      <w:numFmt w:val="upperRoman"/>
      <w:pStyle w:val="ListNumber"/>
      <w:lvlText w:val="%1."/>
      <w:lvlJc w:val="right"/>
      <w:pPr>
        <w:tabs>
          <w:tab w:val="num" w:pos="180"/>
        </w:tabs>
        <w:ind w:left="180" w:hanging="180"/>
      </w:pPr>
    </w:lvl>
  </w:abstractNum>
  <w:abstractNum w:abstractNumId="2">
    <w:nsid w:val="02801C79"/>
    <w:multiLevelType w:val="multilevel"/>
    <w:tmpl w:val="0409001D"/>
    <w:styleLink w:val="Styl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3AC6A6A"/>
    <w:multiLevelType w:val="multilevel"/>
    <w:tmpl w:val="EC40FBE2"/>
    <w:lvl w:ilvl="0">
      <w:start w:val="1"/>
      <w:numFmt w:val="upperRoman"/>
      <w:lvlText w:val="%1."/>
      <w:lvlJc w:val="right"/>
      <w:pPr>
        <w:tabs>
          <w:tab w:val="num" w:pos="180"/>
        </w:tabs>
        <w:ind w:left="180" w:hanging="180"/>
      </w:pPr>
    </w:lvl>
    <w:lvl w:ilvl="1">
      <w:start w:val="1"/>
      <w:numFmt w:val="lowerLetter"/>
      <w:lvlText w:val="%2."/>
      <w:lvlJc w:val="left"/>
      <w:pPr>
        <w:tabs>
          <w:tab w:val="num" w:pos="900"/>
        </w:tabs>
        <w:ind w:left="900" w:hanging="360"/>
      </w:pPr>
    </w:lvl>
    <w:lvl w:ilvl="2">
      <w:start w:val="1"/>
      <w:numFmt w:val="lowerRoman"/>
      <w:lvlText w:val="%3."/>
      <w:lvlJc w:val="right"/>
      <w:pPr>
        <w:tabs>
          <w:tab w:val="num" w:pos="1620"/>
        </w:tabs>
        <w:ind w:left="1620" w:hanging="180"/>
      </w:pPr>
    </w:lvl>
    <w:lvl w:ilvl="3">
      <w:start w:val="1"/>
      <w:numFmt w:val="decimal"/>
      <w:lvlText w:val="%4."/>
      <w:lvlJc w:val="left"/>
      <w:pPr>
        <w:tabs>
          <w:tab w:val="num" w:pos="2340"/>
        </w:tabs>
        <w:ind w:left="2340" w:hanging="360"/>
      </w:pPr>
    </w:lvl>
    <w:lvl w:ilvl="4">
      <w:start w:val="1"/>
      <w:numFmt w:val="lowerLetter"/>
      <w:lvlText w:val="%5."/>
      <w:lvlJc w:val="left"/>
      <w:pPr>
        <w:tabs>
          <w:tab w:val="num" w:pos="3060"/>
        </w:tabs>
        <w:ind w:left="3060" w:hanging="360"/>
      </w:pPr>
    </w:lvl>
    <w:lvl w:ilvl="5">
      <w:start w:val="1"/>
      <w:numFmt w:val="lowerRoman"/>
      <w:lvlText w:val="%6."/>
      <w:lvlJc w:val="right"/>
      <w:pPr>
        <w:tabs>
          <w:tab w:val="num" w:pos="3780"/>
        </w:tabs>
        <w:ind w:left="3780" w:hanging="180"/>
      </w:pPr>
    </w:lvl>
    <w:lvl w:ilvl="6">
      <w:start w:val="1"/>
      <w:numFmt w:val="decimal"/>
      <w:lvlText w:val="%7."/>
      <w:lvlJc w:val="left"/>
      <w:pPr>
        <w:tabs>
          <w:tab w:val="num" w:pos="4500"/>
        </w:tabs>
        <w:ind w:left="4500" w:hanging="360"/>
      </w:pPr>
    </w:lvl>
    <w:lvl w:ilvl="7">
      <w:start w:val="1"/>
      <w:numFmt w:val="lowerLetter"/>
      <w:lvlText w:val="%8."/>
      <w:lvlJc w:val="left"/>
      <w:pPr>
        <w:tabs>
          <w:tab w:val="num" w:pos="5220"/>
        </w:tabs>
        <w:ind w:left="5220" w:hanging="360"/>
      </w:pPr>
    </w:lvl>
    <w:lvl w:ilvl="8">
      <w:start w:val="1"/>
      <w:numFmt w:val="lowerRoman"/>
      <w:lvlText w:val="%9."/>
      <w:lvlJc w:val="right"/>
      <w:pPr>
        <w:tabs>
          <w:tab w:val="num" w:pos="5940"/>
        </w:tabs>
        <w:ind w:left="5940" w:hanging="180"/>
      </w:pPr>
    </w:lvl>
  </w:abstractNum>
  <w:abstractNum w:abstractNumId="4">
    <w:nsid w:val="1D575256"/>
    <w:multiLevelType w:val="hybridMultilevel"/>
    <w:tmpl w:val="005C261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D655D85"/>
    <w:multiLevelType w:val="multilevel"/>
    <w:tmpl w:val="0409001D"/>
    <w:styleLink w:val="Style4"/>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7B930F4"/>
    <w:multiLevelType w:val="multilevel"/>
    <w:tmpl w:val="0409001D"/>
    <w:styleLink w:val="Style3"/>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FC53A8E"/>
    <w:multiLevelType w:val="hybridMultilevel"/>
    <w:tmpl w:val="520AA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22B00A3"/>
    <w:multiLevelType w:val="multilevel"/>
    <w:tmpl w:val="DA185696"/>
    <w:lvl w:ilvl="0">
      <w:start w:val="1"/>
      <w:numFmt w:val="decimal"/>
      <w:pStyle w:val="Heading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7F87B38"/>
    <w:multiLevelType w:val="multilevel"/>
    <w:tmpl w:val="E29E45B2"/>
    <w:styleLink w:val="Style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653582D"/>
    <w:multiLevelType w:val="hybridMultilevel"/>
    <w:tmpl w:val="C1825176"/>
    <w:lvl w:ilvl="0" w:tplc="04090013">
      <w:start w:val="1"/>
      <w:numFmt w:val="upperRoman"/>
      <w:lvlText w:val="%1."/>
      <w:lvlJc w:val="right"/>
      <w:pPr>
        <w:ind w:left="720" w:hanging="360"/>
      </w:pPr>
    </w:lvl>
    <w:lvl w:ilvl="1" w:tplc="6D5AB860">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2"/>
  </w:num>
  <w:num w:numId="5">
    <w:abstractNumId w:val="9"/>
  </w:num>
  <w:num w:numId="6">
    <w:abstractNumId w:val="6"/>
  </w:num>
  <w:num w:numId="7">
    <w:abstractNumId w:val="5"/>
  </w:num>
  <w:num w:numId="8">
    <w:abstractNumId w:val="10"/>
  </w:num>
  <w:num w:numId="9">
    <w:abstractNumId w:val="3"/>
  </w:num>
  <w:num w:numId="10">
    <w:abstractNumId w:val="4"/>
  </w:num>
  <w:num w:numId="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B8"/>
    <w:rsid w:val="00013157"/>
    <w:rsid w:val="00014442"/>
    <w:rsid w:val="00023494"/>
    <w:rsid w:val="000272C7"/>
    <w:rsid w:val="000638A3"/>
    <w:rsid w:val="00092C4F"/>
    <w:rsid w:val="000A1263"/>
    <w:rsid w:val="000C59BC"/>
    <w:rsid w:val="000D4D01"/>
    <w:rsid w:val="000D6213"/>
    <w:rsid w:val="00113B13"/>
    <w:rsid w:val="0011573E"/>
    <w:rsid w:val="00140DAE"/>
    <w:rsid w:val="0015180F"/>
    <w:rsid w:val="00170F37"/>
    <w:rsid w:val="00193653"/>
    <w:rsid w:val="00196706"/>
    <w:rsid w:val="001B0AE7"/>
    <w:rsid w:val="001B2CC2"/>
    <w:rsid w:val="001C64A5"/>
    <w:rsid w:val="001E0F3B"/>
    <w:rsid w:val="001F2D81"/>
    <w:rsid w:val="001F5C17"/>
    <w:rsid w:val="001F6B5D"/>
    <w:rsid w:val="001F6FBE"/>
    <w:rsid w:val="00212F9D"/>
    <w:rsid w:val="00215414"/>
    <w:rsid w:val="0021782A"/>
    <w:rsid w:val="0022349F"/>
    <w:rsid w:val="0023574C"/>
    <w:rsid w:val="0025128E"/>
    <w:rsid w:val="00256E0F"/>
    <w:rsid w:val="0027233E"/>
    <w:rsid w:val="00276FA1"/>
    <w:rsid w:val="00283646"/>
    <w:rsid w:val="00291B4A"/>
    <w:rsid w:val="002933BA"/>
    <w:rsid w:val="002936DD"/>
    <w:rsid w:val="002A7A7B"/>
    <w:rsid w:val="002D58C2"/>
    <w:rsid w:val="00303B48"/>
    <w:rsid w:val="0031631B"/>
    <w:rsid w:val="00331FD5"/>
    <w:rsid w:val="00354469"/>
    <w:rsid w:val="003576E8"/>
    <w:rsid w:val="00360B6E"/>
    <w:rsid w:val="00364A11"/>
    <w:rsid w:val="00364C13"/>
    <w:rsid w:val="003A44B3"/>
    <w:rsid w:val="003A7A80"/>
    <w:rsid w:val="003D4AA1"/>
    <w:rsid w:val="003E6E3A"/>
    <w:rsid w:val="003F557C"/>
    <w:rsid w:val="00411F8B"/>
    <w:rsid w:val="00421FAD"/>
    <w:rsid w:val="004339D6"/>
    <w:rsid w:val="00454450"/>
    <w:rsid w:val="00460F3F"/>
    <w:rsid w:val="00477352"/>
    <w:rsid w:val="004934FB"/>
    <w:rsid w:val="004A5FE5"/>
    <w:rsid w:val="004A7708"/>
    <w:rsid w:val="004B5C09"/>
    <w:rsid w:val="004D5C50"/>
    <w:rsid w:val="004E227E"/>
    <w:rsid w:val="00525B39"/>
    <w:rsid w:val="00554276"/>
    <w:rsid w:val="005622FC"/>
    <w:rsid w:val="00582F35"/>
    <w:rsid w:val="005918BC"/>
    <w:rsid w:val="005A02B8"/>
    <w:rsid w:val="005A7C23"/>
    <w:rsid w:val="005B7D57"/>
    <w:rsid w:val="005C6337"/>
    <w:rsid w:val="006065B7"/>
    <w:rsid w:val="006122B5"/>
    <w:rsid w:val="0061529D"/>
    <w:rsid w:val="00616B41"/>
    <w:rsid w:val="006200E2"/>
    <w:rsid w:val="00620AE8"/>
    <w:rsid w:val="00627FC0"/>
    <w:rsid w:val="006436A1"/>
    <w:rsid w:val="0064628C"/>
    <w:rsid w:val="00680296"/>
    <w:rsid w:val="00683E33"/>
    <w:rsid w:val="00687389"/>
    <w:rsid w:val="006928C1"/>
    <w:rsid w:val="00692D5F"/>
    <w:rsid w:val="006A4F9F"/>
    <w:rsid w:val="006F03D4"/>
    <w:rsid w:val="007012B9"/>
    <w:rsid w:val="00713D83"/>
    <w:rsid w:val="007325B1"/>
    <w:rsid w:val="007355CB"/>
    <w:rsid w:val="00737B28"/>
    <w:rsid w:val="00744223"/>
    <w:rsid w:val="00771C24"/>
    <w:rsid w:val="007761FA"/>
    <w:rsid w:val="007803EC"/>
    <w:rsid w:val="00781EB8"/>
    <w:rsid w:val="007A1276"/>
    <w:rsid w:val="007C34CD"/>
    <w:rsid w:val="007D5836"/>
    <w:rsid w:val="007D6255"/>
    <w:rsid w:val="007E3817"/>
    <w:rsid w:val="007E4BA0"/>
    <w:rsid w:val="007F4B65"/>
    <w:rsid w:val="0082085C"/>
    <w:rsid w:val="008240DA"/>
    <w:rsid w:val="00824BE4"/>
    <w:rsid w:val="008429E5"/>
    <w:rsid w:val="008466B9"/>
    <w:rsid w:val="00866CE3"/>
    <w:rsid w:val="00867EA4"/>
    <w:rsid w:val="00872396"/>
    <w:rsid w:val="008919EB"/>
    <w:rsid w:val="008958B0"/>
    <w:rsid w:val="00897D88"/>
    <w:rsid w:val="008B2001"/>
    <w:rsid w:val="008D518E"/>
    <w:rsid w:val="008E476B"/>
    <w:rsid w:val="008F0ED0"/>
    <w:rsid w:val="008F2157"/>
    <w:rsid w:val="00913C7C"/>
    <w:rsid w:val="00932F50"/>
    <w:rsid w:val="009361E9"/>
    <w:rsid w:val="009379D6"/>
    <w:rsid w:val="009533E1"/>
    <w:rsid w:val="00954249"/>
    <w:rsid w:val="009679F8"/>
    <w:rsid w:val="00977BAC"/>
    <w:rsid w:val="00984EF1"/>
    <w:rsid w:val="009921B8"/>
    <w:rsid w:val="00995EBC"/>
    <w:rsid w:val="00A07662"/>
    <w:rsid w:val="00A16693"/>
    <w:rsid w:val="00A17801"/>
    <w:rsid w:val="00A20D70"/>
    <w:rsid w:val="00A56AAB"/>
    <w:rsid w:val="00A7296F"/>
    <w:rsid w:val="00A766B7"/>
    <w:rsid w:val="00A84776"/>
    <w:rsid w:val="00A9231C"/>
    <w:rsid w:val="00AA581A"/>
    <w:rsid w:val="00AC4191"/>
    <w:rsid w:val="00AD0623"/>
    <w:rsid w:val="00AD44F2"/>
    <w:rsid w:val="00AE361F"/>
    <w:rsid w:val="00AE4A3B"/>
    <w:rsid w:val="00AF34C0"/>
    <w:rsid w:val="00AF5366"/>
    <w:rsid w:val="00B3084B"/>
    <w:rsid w:val="00B343A8"/>
    <w:rsid w:val="00B37177"/>
    <w:rsid w:val="00B41D59"/>
    <w:rsid w:val="00B435B5"/>
    <w:rsid w:val="00B75CFC"/>
    <w:rsid w:val="00B81FFE"/>
    <w:rsid w:val="00B867FF"/>
    <w:rsid w:val="00B871EE"/>
    <w:rsid w:val="00B906B2"/>
    <w:rsid w:val="00B97D0C"/>
    <w:rsid w:val="00BA7213"/>
    <w:rsid w:val="00BB5B95"/>
    <w:rsid w:val="00BE37F0"/>
    <w:rsid w:val="00BF515F"/>
    <w:rsid w:val="00C1643D"/>
    <w:rsid w:val="00C261A9"/>
    <w:rsid w:val="00C31539"/>
    <w:rsid w:val="00C435BC"/>
    <w:rsid w:val="00C44AA0"/>
    <w:rsid w:val="00C5311B"/>
    <w:rsid w:val="00C56179"/>
    <w:rsid w:val="00C71AB5"/>
    <w:rsid w:val="00C736DB"/>
    <w:rsid w:val="00C9632D"/>
    <w:rsid w:val="00CB5064"/>
    <w:rsid w:val="00CC4F3E"/>
    <w:rsid w:val="00CC7968"/>
    <w:rsid w:val="00CE105F"/>
    <w:rsid w:val="00CF5902"/>
    <w:rsid w:val="00D00057"/>
    <w:rsid w:val="00D158CF"/>
    <w:rsid w:val="00D31AB7"/>
    <w:rsid w:val="00D33DA9"/>
    <w:rsid w:val="00D50924"/>
    <w:rsid w:val="00D942E2"/>
    <w:rsid w:val="00D943A2"/>
    <w:rsid w:val="00DA0380"/>
    <w:rsid w:val="00DD28E0"/>
    <w:rsid w:val="00DF2868"/>
    <w:rsid w:val="00DF6973"/>
    <w:rsid w:val="00E17D2C"/>
    <w:rsid w:val="00E26CA6"/>
    <w:rsid w:val="00E40CF7"/>
    <w:rsid w:val="00E41C95"/>
    <w:rsid w:val="00E478D5"/>
    <w:rsid w:val="00E869C9"/>
    <w:rsid w:val="00E95853"/>
    <w:rsid w:val="00E95A63"/>
    <w:rsid w:val="00EA1ED2"/>
    <w:rsid w:val="00EA4F5D"/>
    <w:rsid w:val="00EB05D2"/>
    <w:rsid w:val="00EB0F51"/>
    <w:rsid w:val="00ED3804"/>
    <w:rsid w:val="00EF0275"/>
    <w:rsid w:val="00EF0A6B"/>
    <w:rsid w:val="00F021C0"/>
    <w:rsid w:val="00F064A5"/>
    <w:rsid w:val="00F23697"/>
    <w:rsid w:val="00F3102D"/>
    <w:rsid w:val="00F36BB7"/>
    <w:rsid w:val="00F413B4"/>
    <w:rsid w:val="00F53671"/>
    <w:rsid w:val="00F617BC"/>
    <w:rsid w:val="00F66401"/>
    <w:rsid w:val="00F72F95"/>
    <w:rsid w:val="00F82452"/>
    <w:rsid w:val="00F86D64"/>
    <w:rsid w:val="00FB3809"/>
    <w:rsid w:val="00FD1776"/>
    <w:rsid w:val="00FE61F7"/>
    <w:rsid w:val="00FF4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colormru v:ext="edit" colors="teal"/>
    </o:shapedefaults>
    <o:shapelayout v:ext="edit">
      <o:idmap v:ext="edit" data="1"/>
    </o:shapelayout>
  </w:shapeDefaults>
  <w:decimalSymbol w:val="."/>
  <w:listSeparator w:val=","/>
  <w15:docId w15:val="{0A38605E-2B3C-47B8-9505-53C71E6D2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1"/>
    <w:qFormat/>
    <w:rsid w:val="00EF0A6B"/>
    <w:pPr>
      <w:spacing w:after="120"/>
      <w:ind w:left="720"/>
    </w:pPr>
    <w:rPr>
      <w:sz w:val="24"/>
      <w:szCs w:val="24"/>
    </w:rPr>
  </w:style>
  <w:style w:type="paragraph" w:styleId="Heading1">
    <w:name w:val="heading 1"/>
    <w:basedOn w:val="ListNumber"/>
    <w:next w:val="Normal"/>
    <w:qFormat/>
    <w:rsid w:val="007761FA"/>
    <w:pPr>
      <w:numPr>
        <w:numId w:val="3"/>
      </w:numPr>
      <w:tabs>
        <w:tab w:val="left" w:pos="1080"/>
      </w:tabs>
      <w:spacing w:after="120"/>
      <w:outlineLvl w:val="0"/>
    </w:pPr>
  </w:style>
  <w:style w:type="paragraph" w:styleId="Heading2">
    <w:name w:val="heading 2"/>
    <w:basedOn w:val="ListParagraph"/>
    <w:next w:val="Normal"/>
    <w:qFormat/>
    <w:rsid w:val="00EF0A6B"/>
    <w:pPr>
      <w:numPr>
        <w:ilvl w:val="1"/>
        <w:numId w:val="8"/>
      </w:numPr>
      <w:tabs>
        <w:tab w:val="left" w:pos="720"/>
        <w:tab w:val="left" w:pos="2250"/>
        <w:tab w:val="right" w:pos="3510"/>
        <w:tab w:val="left" w:pos="3780"/>
      </w:tabs>
      <w:ind w:hanging="1080"/>
      <w:contextualSpacing w:val="0"/>
      <w:outlineLvl w:val="1"/>
    </w:pPr>
    <w:rPr>
      <w:b/>
    </w:rPr>
  </w:style>
  <w:style w:type="paragraph" w:styleId="Heading3">
    <w:name w:val="heading 3"/>
    <w:basedOn w:val="Normal"/>
    <w:next w:val="Normal"/>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429E5"/>
    <w:pPr>
      <w:spacing w:before="360" w:after="240"/>
      <w:ind w:left="0"/>
    </w:pPr>
  </w:style>
  <w:style w:type="paragraph" w:styleId="ListNumber3">
    <w:name w:val="List Number 3"/>
    <w:basedOn w:val="Normal"/>
    <w:rsid w:val="00291B4A"/>
    <w:pPr>
      <w:numPr>
        <w:numId w:val="2"/>
      </w:numPr>
    </w:pPr>
  </w:style>
  <w:style w:type="paragraph" w:styleId="Date">
    <w:name w:val="Date"/>
    <w:basedOn w:val="Normal"/>
    <w:next w:val="Normal"/>
    <w:rsid w:val="00932F50"/>
    <w:pPr>
      <w:ind w:left="0"/>
      <w:jc w:val="center"/>
    </w:pPr>
  </w:style>
  <w:style w:type="paragraph" w:styleId="BodyText2">
    <w:name w:val="Body Text 2"/>
    <w:basedOn w:val="Normal"/>
    <w:link w:val="BodyText2Char"/>
    <w:rsid w:val="00AE361F"/>
  </w:style>
  <w:style w:type="character" w:customStyle="1" w:styleId="BodyText2Char">
    <w:name w:val="Body Text 2 Char"/>
    <w:basedOn w:val="DefaultParagraphFont"/>
    <w:link w:val="BodyText2"/>
    <w:rsid w:val="00AE361F"/>
    <w:rPr>
      <w:sz w:val="24"/>
      <w:szCs w:val="24"/>
      <w:lang w:val="en-US" w:eastAsia="en-US" w:bidi="ar-SA"/>
    </w:rPr>
  </w:style>
  <w:style w:type="paragraph" w:styleId="ListNumber">
    <w:name w:val="List Number"/>
    <w:basedOn w:val="Normal"/>
    <w:rsid w:val="00687389"/>
    <w:pPr>
      <w:numPr>
        <w:numId w:val="1"/>
      </w:numPr>
      <w:spacing w:before="240" w:after="60"/>
    </w:pPr>
    <w:rPr>
      <w:b/>
      <w:u w:val="single"/>
    </w:rPr>
  </w:style>
  <w:style w:type="paragraph" w:styleId="Caption">
    <w:name w:val="caption"/>
    <w:basedOn w:val="Normal"/>
    <w:next w:val="Normal"/>
    <w:uiPriority w:val="35"/>
    <w:unhideWhenUsed/>
    <w:qFormat/>
    <w:rsid w:val="001F6B5D"/>
    <w:pPr>
      <w:spacing w:after="200"/>
    </w:pPr>
    <w:rPr>
      <w:b/>
      <w:bCs/>
      <w:color w:val="4F81BD" w:themeColor="accent1"/>
      <w:sz w:val="18"/>
      <w:szCs w:val="18"/>
    </w:rPr>
  </w:style>
  <w:style w:type="paragraph" w:styleId="Header">
    <w:name w:val="header"/>
    <w:basedOn w:val="Normal"/>
    <w:link w:val="HeaderChar"/>
    <w:uiPriority w:val="99"/>
    <w:unhideWhenUsed/>
    <w:rsid w:val="002A7A7B"/>
    <w:pPr>
      <w:tabs>
        <w:tab w:val="center" w:pos="4680"/>
        <w:tab w:val="right" w:pos="9360"/>
      </w:tabs>
    </w:pPr>
  </w:style>
  <w:style w:type="character" w:customStyle="1" w:styleId="HeaderChar">
    <w:name w:val="Header Char"/>
    <w:basedOn w:val="DefaultParagraphFont"/>
    <w:link w:val="Header"/>
    <w:uiPriority w:val="99"/>
    <w:rsid w:val="002A7A7B"/>
    <w:rPr>
      <w:sz w:val="24"/>
      <w:szCs w:val="24"/>
    </w:rPr>
  </w:style>
  <w:style w:type="paragraph" w:styleId="Footer">
    <w:name w:val="footer"/>
    <w:basedOn w:val="Normal"/>
    <w:link w:val="FooterChar"/>
    <w:uiPriority w:val="99"/>
    <w:unhideWhenUsed/>
    <w:rsid w:val="002A7A7B"/>
    <w:pPr>
      <w:tabs>
        <w:tab w:val="center" w:pos="4680"/>
        <w:tab w:val="right" w:pos="9360"/>
      </w:tabs>
    </w:pPr>
  </w:style>
  <w:style w:type="character" w:customStyle="1" w:styleId="FooterChar">
    <w:name w:val="Footer Char"/>
    <w:basedOn w:val="DefaultParagraphFont"/>
    <w:link w:val="Footer"/>
    <w:uiPriority w:val="99"/>
    <w:rsid w:val="002A7A7B"/>
    <w:rPr>
      <w:sz w:val="24"/>
      <w:szCs w:val="24"/>
    </w:rPr>
  </w:style>
  <w:style w:type="paragraph" w:styleId="BalloonText">
    <w:name w:val="Balloon Text"/>
    <w:basedOn w:val="Normal"/>
    <w:link w:val="BalloonTextChar"/>
    <w:uiPriority w:val="99"/>
    <w:semiHidden/>
    <w:unhideWhenUsed/>
    <w:rsid w:val="00E95853"/>
    <w:rPr>
      <w:rFonts w:ascii="Tahoma" w:hAnsi="Tahoma" w:cs="Tahoma"/>
      <w:sz w:val="16"/>
      <w:szCs w:val="16"/>
    </w:rPr>
  </w:style>
  <w:style w:type="character" w:customStyle="1" w:styleId="BalloonTextChar">
    <w:name w:val="Balloon Text Char"/>
    <w:basedOn w:val="DefaultParagraphFont"/>
    <w:link w:val="BalloonText"/>
    <w:uiPriority w:val="99"/>
    <w:semiHidden/>
    <w:rsid w:val="00E95853"/>
    <w:rPr>
      <w:rFonts w:ascii="Tahoma" w:hAnsi="Tahoma" w:cs="Tahoma"/>
      <w:sz w:val="16"/>
      <w:szCs w:val="16"/>
    </w:rPr>
  </w:style>
  <w:style w:type="paragraph" w:styleId="ListParagraph">
    <w:name w:val="List Paragraph"/>
    <w:basedOn w:val="Normal"/>
    <w:uiPriority w:val="34"/>
    <w:qFormat/>
    <w:rsid w:val="00BA7213"/>
    <w:pPr>
      <w:contextualSpacing/>
    </w:pPr>
  </w:style>
  <w:style w:type="numbering" w:customStyle="1" w:styleId="Style1">
    <w:name w:val="Style1"/>
    <w:uiPriority w:val="99"/>
    <w:rsid w:val="00BA7213"/>
    <w:pPr>
      <w:numPr>
        <w:numId w:val="4"/>
      </w:numPr>
    </w:pPr>
  </w:style>
  <w:style w:type="numbering" w:customStyle="1" w:styleId="Style2">
    <w:name w:val="Style2"/>
    <w:uiPriority w:val="99"/>
    <w:rsid w:val="00BA7213"/>
    <w:pPr>
      <w:numPr>
        <w:numId w:val="5"/>
      </w:numPr>
    </w:pPr>
  </w:style>
  <w:style w:type="numbering" w:customStyle="1" w:styleId="Style3">
    <w:name w:val="Style3"/>
    <w:uiPriority w:val="99"/>
    <w:rsid w:val="00BA7213"/>
    <w:pPr>
      <w:numPr>
        <w:numId w:val="6"/>
      </w:numPr>
    </w:pPr>
  </w:style>
  <w:style w:type="numbering" w:customStyle="1" w:styleId="Style4">
    <w:name w:val="Style4"/>
    <w:uiPriority w:val="99"/>
    <w:rsid w:val="00BA7213"/>
    <w:pPr>
      <w:numPr>
        <w:numId w:val="7"/>
      </w:numPr>
    </w:pPr>
  </w:style>
  <w:style w:type="paragraph" w:styleId="Title">
    <w:name w:val="Title"/>
    <w:basedOn w:val="Normal"/>
    <w:next w:val="Normal"/>
    <w:link w:val="TitleChar"/>
    <w:uiPriority w:val="10"/>
    <w:qFormat/>
    <w:rsid w:val="000144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444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08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allfiles\Personal%20Templates\Sept%202014_AAC%20Minu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5634B-4806-4409-9CFE-A19F8143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Sept 2014_AAC Minutes template.dotx</Template>
  <TotalTime>2008</TotalTime>
  <Pages>3</Pages>
  <Words>1030</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Marguerite Rodgers</dc:creator>
  <cp:lastModifiedBy>Image IT</cp:lastModifiedBy>
  <cp:revision>25</cp:revision>
  <cp:lastPrinted>2013-01-11T14:57:00Z</cp:lastPrinted>
  <dcterms:created xsi:type="dcterms:W3CDTF">2015-04-13T18:43:00Z</dcterms:created>
  <dcterms:modified xsi:type="dcterms:W3CDTF">2015-04-17T13:29:00Z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