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213" w:rsidRPr="00BA7213" w:rsidRDefault="007761FA" w:rsidP="00014442">
      <w:pPr>
        <w:pStyle w:val="Title"/>
        <w:ind w:left="0"/>
        <w:jc w:val="center"/>
      </w:pPr>
      <w:r>
        <w:t xml:space="preserve">Academic Affairs </w:t>
      </w:r>
      <w:r w:rsidR="00BA7213" w:rsidRPr="00BA7213">
        <w:t>Council</w:t>
      </w:r>
    </w:p>
    <w:p w:rsidR="00E17D2C" w:rsidRPr="00BA7213" w:rsidRDefault="00E17D2C" w:rsidP="00E17D2C">
      <w:pPr>
        <w:ind w:left="0"/>
        <w:jc w:val="center"/>
        <w:rPr>
          <w:b/>
          <w:spacing w:val="52"/>
          <w:sz w:val="36"/>
        </w:rPr>
      </w:pPr>
      <w:r w:rsidRPr="00BA7213">
        <w:rPr>
          <w:b/>
          <w:spacing w:val="52"/>
          <w:sz w:val="36"/>
        </w:rPr>
        <w:t xml:space="preserve">MEETING </w:t>
      </w:r>
      <w:r>
        <w:rPr>
          <w:b/>
          <w:spacing w:val="52"/>
          <w:sz w:val="36"/>
        </w:rPr>
        <w:t>MINUTES</w:t>
      </w:r>
    </w:p>
    <w:p w:rsidR="00A17801" w:rsidRDefault="00A17801" w:rsidP="00A17801">
      <w:pPr>
        <w:tabs>
          <w:tab w:val="right" w:pos="3330"/>
          <w:tab w:val="left" w:pos="3510"/>
        </w:tabs>
        <w:spacing w:after="0"/>
        <w:ind w:left="0"/>
        <w:rPr>
          <w:sz w:val="28"/>
        </w:rPr>
      </w:pPr>
      <w:r>
        <w:rPr>
          <w:sz w:val="28"/>
        </w:rPr>
        <w:tab/>
      </w:r>
    </w:p>
    <w:p w:rsidR="00A17801" w:rsidRPr="00BA7213" w:rsidRDefault="00A17801" w:rsidP="00A17801">
      <w:pPr>
        <w:tabs>
          <w:tab w:val="right" w:pos="3330"/>
          <w:tab w:val="left" w:pos="3420"/>
        </w:tabs>
        <w:ind w:left="0"/>
        <w:rPr>
          <w:sz w:val="28"/>
        </w:rPr>
      </w:pPr>
      <w:r>
        <w:rPr>
          <w:sz w:val="28"/>
        </w:rPr>
        <w:tab/>
      </w:r>
      <w:r w:rsidRPr="00BA7213">
        <w:rPr>
          <w:sz w:val="28"/>
        </w:rPr>
        <w:t>Date:</w:t>
      </w:r>
      <w:r w:rsidRPr="00BA7213">
        <w:rPr>
          <w:sz w:val="28"/>
        </w:rPr>
        <w:tab/>
        <w:t xml:space="preserve">Friday, </w:t>
      </w:r>
      <w:r w:rsidR="00662E50">
        <w:rPr>
          <w:sz w:val="28"/>
        </w:rPr>
        <w:t>December 4, 2015</w:t>
      </w:r>
    </w:p>
    <w:p w:rsidR="00A17801" w:rsidRDefault="00A17801" w:rsidP="00A17801">
      <w:pPr>
        <w:tabs>
          <w:tab w:val="right" w:pos="3330"/>
          <w:tab w:val="left" w:pos="3420"/>
        </w:tabs>
        <w:ind w:left="0"/>
        <w:rPr>
          <w:sz w:val="28"/>
        </w:rPr>
      </w:pPr>
      <w:r w:rsidRPr="00BA7213">
        <w:rPr>
          <w:sz w:val="28"/>
        </w:rPr>
        <w:tab/>
        <w:t>Time:</w:t>
      </w:r>
      <w:r w:rsidRPr="00BA7213">
        <w:rPr>
          <w:sz w:val="28"/>
        </w:rPr>
        <w:tab/>
        <w:t>10:45 a.m.</w:t>
      </w:r>
    </w:p>
    <w:p w:rsidR="00A17801" w:rsidRDefault="00A17801" w:rsidP="00A17801">
      <w:pPr>
        <w:tabs>
          <w:tab w:val="right" w:pos="3330"/>
          <w:tab w:val="left" w:pos="3420"/>
        </w:tabs>
        <w:ind w:left="0"/>
        <w:rPr>
          <w:sz w:val="28"/>
        </w:rPr>
      </w:pPr>
      <w:r>
        <w:rPr>
          <w:sz w:val="28"/>
        </w:rPr>
        <w:tab/>
        <w:t>Place:</w:t>
      </w:r>
      <w:r>
        <w:rPr>
          <w:sz w:val="28"/>
        </w:rPr>
        <w:tab/>
        <w:t>ADM Board Room</w:t>
      </w:r>
    </w:p>
    <w:p w:rsidR="00A17801" w:rsidRDefault="00A17801" w:rsidP="00A17801">
      <w:pPr>
        <w:tabs>
          <w:tab w:val="right" w:pos="3330"/>
          <w:tab w:val="left" w:pos="3420"/>
        </w:tabs>
        <w:ind w:left="0"/>
        <w:rPr>
          <w:sz w:val="28"/>
        </w:rPr>
      </w:pP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Call to order</w:t>
      </w:r>
    </w:p>
    <w:p w:rsidR="00A17801" w:rsidRPr="00BA6CFB" w:rsidRDefault="00662E50" w:rsidP="00A17801">
      <w:pPr>
        <w:tabs>
          <w:tab w:val="right" w:pos="3330"/>
          <w:tab w:val="left" w:pos="3420"/>
        </w:tabs>
        <w:rPr>
          <w:sz w:val="22"/>
          <w:szCs w:val="22"/>
        </w:rPr>
      </w:pPr>
      <w:r>
        <w:rPr>
          <w:sz w:val="22"/>
          <w:szCs w:val="22"/>
        </w:rPr>
        <w:t>Jennifer Baine</w:t>
      </w:r>
      <w:r w:rsidR="00A17801" w:rsidRPr="00BA6CFB">
        <w:rPr>
          <w:sz w:val="22"/>
          <w:szCs w:val="22"/>
        </w:rPr>
        <w:t xml:space="preserve"> called to order the regular meeting of the Academic Affairs Council at 10:45 a.m. on Friday, </w:t>
      </w:r>
      <w:r>
        <w:rPr>
          <w:sz w:val="22"/>
          <w:szCs w:val="22"/>
        </w:rPr>
        <w:t>December 4, 2015,</w:t>
      </w:r>
      <w:r w:rsidR="00A17801" w:rsidRPr="00BA6CFB">
        <w:rPr>
          <w:sz w:val="22"/>
          <w:szCs w:val="22"/>
        </w:rPr>
        <w:t xml:space="preserve"> in the ADM Board Room.</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Roll Call</w:t>
      </w:r>
    </w:p>
    <w:p w:rsidR="00A17801" w:rsidRPr="00F144EB" w:rsidRDefault="00A17801" w:rsidP="00A17801">
      <w:pPr>
        <w:pStyle w:val="BodyText2"/>
        <w:tabs>
          <w:tab w:val="left" w:pos="1080"/>
        </w:tabs>
        <w:rPr>
          <w:sz w:val="22"/>
          <w:szCs w:val="22"/>
          <w:u w:val="single"/>
        </w:rPr>
      </w:pPr>
      <w:r w:rsidRPr="00BA6CFB">
        <w:rPr>
          <w:b/>
          <w:i/>
          <w:sz w:val="22"/>
          <w:szCs w:val="22"/>
        </w:rPr>
        <w:t xml:space="preserve">The following </w:t>
      </w:r>
      <w:r w:rsidR="004F4380" w:rsidRPr="00BA6CFB">
        <w:rPr>
          <w:b/>
          <w:i/>
          <w:sz w:val="22"/>
          <w:szCs w:val="22"/>
        </w:rPr>
        <w:t>c</w:t>
      </w:r>
      <w:r w:rsidRPr="00BA6CFB">
        <w:rPr>
          <w:b/>
          <w:i/>
          <w:sz w:val="22"/>
          <w:szCs w:val="22"/>
        </w:rPr>
        <w:t xml:space="preserve">ouncil members were present: </w:t>
      </w:r>
      <w:r w:rsidR="00F144EB">
        <w:rPr>
          <w:i/>
          <w:sz w:val="22"/>
          <w:szCs w:val="22"/>
        </w:rPr>
        <w:t xml:space="preserve">Jennifer Baine, Phil Ballard, Dr. Mickey Best, </w:t>
      </w:r>
      <w:r w:rsidR="00F144EB">
        <w:rPr>
          <w:i/>
          <w:sz w:val="22"/>
          <w:szCs w:val="22"/>
        </w:rPr>
        <w:br/>
        <w:t xml:space="preserve">Dr. Ken Bridges, Dr. David Carty, Keitha Davidson, Leslie Gray, Caroline Hammond, </w:t>
      </w:r>
      <w:r w:rsidR="00F144EB">
        <w:rPr>
          <w:i/>
          <w:sz w:val="22"/>
          <w:szCs w:val="22"/>
        </w:rPr>
        <w:br/>
        <w:t xml:space="preserve">Donna Hendricks, Sherry Howard, Ken Kelley, Tonya Kendrix, Francis Kuykendall, Dr. Carolyn Langston, Cindy Meyer, Shakerah Moody, Blake Nolan, Gayle Norman, Dr. Jennifer Parks, </w:t>
      </w:r>
      <w:r w:rsidR="00F144EB">
        <w:rPr>
          <w:i/>
          <w:sz w:val="22"/>
          <w:szCs w:val="22"/>
        </w:rPr>
        <w:br/>
        <w:t>Dr. Denise Robledo, Jim Roomsburg, Susan Spicher, Karsten Tidwell, and Kellye Young</w:t>
      </w:r>
    </w:p>
    <w:p w:rsidR="00A17801" w:rsidRPr="00F144EB" w:rsidRDefault="004F4380" w:rsidP="00A17801">
      <w:pPr>
        <w:pStyle w:val="BodyText2"/>
        <w:tabs>
          <w:tab w:val="left" w:pos="1080"/>
        </w:tabs>
        <w:rPr>
          <w:i/>
          <w:sz w:val="22"/>
          <w:szCs w:val="22"/>
        </w:rPr>
      </w:pPr>
      <w:r w:rsidRPr="00BA6CFB">
        <w:rPr>
          <w:b/>
          <w:i/>
          <w:sz w:val="22"/>
          <w:szCs w:val="22"/>
        </w:rPr>
        <w:t>The following council members were e</w:t>
      </w:r>
      <w:r w:rsidR="00A17801" w:rsidRPr="00BA6CFB">
        <w:rPr>
          <w:b/>
          <w:i/>
          <w:sz w:val="22"/>
          <w:szCs w:val="22"/>
        </w:rPr>
        <w:t>xcused:</w:t>
      </w:r>
      <w:r w:rsidR="00A17801" w:rsidRPr="00BA6CFB">
        <w:rPr>
          <w:sz w:val="22"/>
          <w:szCs w:val="22"/>
        </w:rPr>
        <w:t xml:space="preserve"> </w:t>
      </w:r>
      <w:r w:rsidR="00F144EB">
        <w:rPr>
          <w:i/>
          <w:sz w:val="22"/>
          <w:szCs w:val="22"/>
        </w:rPr>
        <w:t>Larry Powell, Ray Winiecki, and Lena Wood</w:t>
      </w:r>
    </w:p>
    <w:p w:rsidR="004F4380" w:rsidRPr="00BA6CFB" w:rsidRDefault="004F4380" w:rsidP="00A17801">
      <w:pPr>
        <w:pStyle w:val="BodyText2"/>
        <w:tabs>
          <w:tab w:val="left" w:pos="1080"/>
        </w:tabs>
        <w:rPr>
          <w:i/>
          <w:sz w:val="22"/>
          <w:szCs w:val="22"/>
        </w:rPr>
      </w:pPr>
      <w:r w:rsidRPr="00BA6CFB">
        <w:rPr>
          <w:b/>
          <w:i/>
          <w:sz w:val="22"/>
          <w:szCs w:val="22"/>
        </w:rPr>
        <w:t>The following council members were absent:</w:t>
      </w:r>
      <w:r w:rsidR="009C2A12" w:rsidRPr="00BA6CFB">
        <w:rPr>
          <w:i/>
          <w:sz w:val="22"/>
          <w:szCs w:val="22"/>
        </w:rPr>
        <w:t xml:space="preserve"> </w:t>
      </w:r>
      <w:r w:rsidR="00F144EB">
        <w:rPr>
          <w:i/>
          <w:sz w:val="22"/>
          <w:szCs w:val="22"/>
        </w:rPr>
        <w:t>Tracy Goodwin and Clifford Haak</w:t>
      </w:r>
    </w:p>
    <w:p w:rsidR="00A17801" w:rsidRPr="00BA6CFB" w:rsidRDefault="00A17801" w:rsidP="00A17801">
      <w:pPr>
        <w:pStyle w:val="BodyText2"/>
        <w:tabs>
          <w:tab w:val="left" w:pos="1080"/>
        </w:tabs>
        <w:rPr>
          <w:i/>
          <w:sz w:val="22"/>
          <w:szCs w:val="22"/>
        </w:rPr>
      </w:pPr>
      <w:r w:rsidRPr="00BA6CFB">
        <w:rPr>
          <w:b/>
          <w:i/>
          <w:sz w:val="22"/>
          <w:szCs w:val="22"/>
        </w:rPr>
        <w:t xml:space="preserve">The following guests attended the meeting: </w:t>
      </w:r>
      <w:r w:rsidR="00F144EB" w:rsidRPr="00F144EB">
        <w:rPr>
          <w:i/>
          <w:sz w:val="22"/>
          <w:szCs w:val="22"/>
        </w:rPr>
        <w:t>Benjamin Cagle</w:t>
      </w:r>
      <w:r w:rsidR="00F144EB">
        <w:rPr>
          <w:i/>
          <w:sz w:val="22"/>
          <w:szCs w:val="22"/>
        </w:rPr>
        <w:t>, Dean Inman,</w:t>
      </w:r>
      <w:r w:rsidRPr="00BA6CFB">
        <w:rPr>
          <w:i/>
          <w:sz w:val="22"/>
          <w:szCs w:val="22"/>
        </w:rPr>
        <w:t xml:space="preserve"> and Marguerite Rodgers-Recorder</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Approval of minutes from last meeting</w:t>
      </w:r>
    </w:p>
    <w:p w:rsidR="00A17801" w:rsidRPr="00BA6CFB" w:rsidRDefault="00067169" w:rsidP="009C2A12">
      <w:pPr>
        <w:tabs>
          <w:tab w:val="right" w:pos="3330"/>
          <w:tab w:val="left" w:pos="3420"/>
        </w:tabs>
        <w:rPr>
          <w:sz w:val="22"/>
          <w:szCs w:val="22"/>
        </w:rPr>
      </w:pPr>
      <w:r>
        <w:rPr>
          <w:sz w:val="22"/>
          <w:szCs w:val="22"/>
        </w:rPr>
        <w:t>Blake Nolan</w:t>
      </w:r>
      <w:r w:rsidR="009C2A12" w:rsidRPr="00BA6CFB">
        <w:rPr>
          <w:sz w:val="22"/>
          <w:szCs w:val="22"/>
        </w:rPr>
        <w:t xml:space="preserve"> made a motion to approve the minutes of the council meeting held on Friday, </w:t>
      </w:r>
      <w:r>
        <w:rPr>
          <w:sz w:val="22"/>
          <w:szCs w:val="22"/>
        </w:rPr>
        <w:t>November 6, 2015,</w:t>
      </w:r>
      <w:r w:rsidR="009C2A12" w:rsidRPr="00BA6CFB">
        <w:rPr>
          <w:sz w:val="22"/>
          <w:szCs w:val="22"/>
        </w:rPr>
        <w:t xml:space="preserve"> </w:t>
      </w:r>
      <w:r>
        <w:rPr>
          <w:sz w:val="22"/>
          <w:szCs w:val="22"/>
        </w:rPr>
        <w:t>Cindy Meyer</w:t>
      </w:r>
      <w:r w:rsidR="009C2A12" w:rsidRPr="00BA6CFB">
        <w:rPr>
          <w:sz w:val="22"/>
          <w:szCs w:val="22"/>
        </w:rPr>
        <w:t xml:space="preserve"> seconded the motion. </w:t>
      </w:r>
      <w:r>
        <w:rPr>
          <w:sz w:val="22"/>
          <w:szCs w:val="22"/>
        </w:rPr>
        <w:t xml:space="preserve">Tonya Kendrix asked that her attendance status </w:t>
      </w:r>
      <w:r w:rsidR="00971902">
        <w:rPr>
          <w:sz w:val="22"/>
          <w:szCs w:val="22"/>
        </w:rPr>
        <w:t xml:space="preserve">at the October meeting </w:t>
      </w:r>
      <w:r>
        <w:rPr>
          <w:sz w:val="22"/>
          <w:szCs w:val="22"/>
        </w:rPr>
        <w:t xml:space="preserve">be changed from AB to EX. Blake Nolan made a motion to </w:t>
      </w:r>
      <w:r w:rsidR="00971902">
        <w:rPr>
          <w:sz w:val="22"/>
          <w:szCs w:val="22"/>
        </w:rPr>
        <w:t>approve the change and amend the minutes, Cindy Meyer seconded,</w:t>
      </w:r>
      <w:r>
        <w:rPr>
          <w:sz w:val="22"/>
          <w:szCs w:val="22"/>
        </w:rPr>
        <w:t xml:space="preserve"> and t</w:t>
      </w:r>
      <w:r w:rsidR="009C2A12" w:rsidRPr="00BA6CFB">
        <w:rPr>
          <w:sz w:val="22"/>
          <w:szCs w:val="22"/>
        </w:rPr>
        <w:t>he minutes were approved as written.</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Old Business</w:t>
      </w:r>
    </w:p>
    <w:p w:rsidR="00303B48" w:rsidRPr="00BA6CFB" w:rsidRDefault="00067169" w:rsidP="00303B48">
      <w:pPr>
        <w:tabs>
          <w:tab w:val="right" w:pos="3330"/>
          <w:tab w:val="left" w:pos="3420"/>
        </w:tabs>
        <w:rPr>
          <w:sz w:val="22"/>
          <w:szCs w:val="22"/>
        </w:rPr>
      </w:pPr>
      <w:r>
        <w:rPr>
          <w:sz w:val="22"/>
          <w:szCs w:val="22"/>
        </w:rPr>
        <w:t>There was no old business to discuss.</w:t>
      </w:r>
    </w:p>
    <w:p w:rsidR="00BE5CC0" w:rsidRPr="00BE5CC0" w:rsidRDefault="00BE5CC0" w:rsidP="00BE5CC0">
      <w:pPr>
        <w:pStyle w:val="ListParagraph"/>
        <w:numPr>
          <w:ilvl w:val="0"/>
          <w:numId w:val="9"/>
        </w:numPr>
        <w:tabs>
          <w:tab w:val="right" w:pos="3330"/>
          <w:tab w:val="left" w:pos="3420"/>
        </w:tabs>
        <w:ind w:left="734" w:hanging="187"/>
        <w:contextualSpacing w:val="0"/>
        <w:rPr>
          <w:b/>
          <w:sz w:val="22"/>
          <w:szCs w:val="22"/>
        </w:rPr>
      </w:pPr>
      <w:r>
        <w:rPr>
          <w:b/>
          <w:sz w:val="22"/>
          <w:szCs w:val="22"/>
        </w:rPr>
        <w:t>Planning Council report</w:t>
      </w:r>
    </w:p>
    <w:p w:rsidR="00BE5CC0" w:rsidRDefault="00BE5CC0" w:rsidP="00BE5CC0">
      <w:pPr>
        <w:tabs>
          <w:tab w:val="right" w:pos="3330"/>
          <w:tab w:val="left" w:pos="3420"/>
        </w:tabs>
        <w:rPr>
          <w:sz w:val="22"/>
          <w:szCs w:val="22"/>
        </w:rPr>
      </w:pPr>
      <w:r>
        <w:rPr>
          <w:sz w:val="22"/>
          <w:szCs w:val="22"/>
        </w:rPr>
        <w:t>No report.</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Committee Reports</w:t>
      </w:r>
    </w:p>
    <w:p w:rsidR="00A17801" w:rsidRPr="00BA6CFB" w:rsidRDefault="00A17801" w:rsidP="00A17801">
      <w:pPr>
        <w:pStyle w:val="ListParagraph"/>
        <w:rPr>
          <w:b/>
          <w:sz w:val="22"/>
          <w:szCs w:val="22"/>
        </w:rPr>
      </w:pP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i/>
          <w:sz w:val="22"/>
          <w:szCs w:val="22"/>
        </w:rPr>
      </w:pPr>
      <w:r w:rsidRPr="00BA6CFB">
        <w:rPr>
          <w:b/>
          <w:sz w:val="22"/>
          <w:szCs w:val="22"/>
        </w:rPr>
        <w:t xml:space="preserve">Academic Standards Committee – </w:t>
      </w:r>
      <w:r w:rsidRPr="00BA6CFB">
        <w:rPr>
          <w:i/>
          <w:sz w:val="22"/>
          <w:szCs w:val="22"/>
        </w:rPr>
        <w:t>Chair: Karsten Tidwell</w:t>
      </w:r>
    </w:p>
    <w:p w:rsidR="007F4B65" w:rsidRDefault="00067169" w:rsidP="0082085C">
      <w:pPr>
        <w:pStyle w:val="ListParagraph"/>
        <w:tabs>
          <w:tab w:val="right" w:pos="3330"/>
          <w:tab w:val="left" w:pos="3420"/>
        </w:tabs>
        <w:ind w:left="1080"/>
        <w:contextualSpacing w:val="0"/>
        <w:rPr>
          <w:sz w:val="22"/>
          <w:szCs w:val="22"/>
        </w:rPr>
      </w:pPr>
      <w:r>
        <w:rPr>
          <w:sz w:val="22"/>
          <w:szCs w:val="22"/>
        </w:rPr>
        <w:t>Mr. Tidwell reported on the p</w:t>
      </w:r>
      <w:r w:rsidRPr="00067169">
        <w:rPr>
          <w:sz w:val="22"/>
          <w:szCs w:val="22"/>
        </w:rPr>
        <w:t xml:space="preserve">roposed </w:t>
      </w:r>
      <w:r>
        <w:rPr>
          <w:sz w:val="22"/>
          <w:szCs w:val="22"/>
        </w:rPr>
        <w:t>c</w:t>
      </w:r>
      <w:r w:rsidRPr="00067169">
        <w:rPr>
          <w:sz w:val="22"/>
          <w:szCs w:val="22"/>
        </w:rPr>
        <w:t xml:space="preserve">hanges to </w:t>
      </w:r>
      <w:r>
        <w:rPr>
          <w:sz w:val="22"/>
          <w:szCs w:val="22"/>
        </w:rPr>
        <w:t>a</w:t>
      </w:r>
      <w:r w:rsidRPr="00067169">
        <w:rPr>
          <w:sz w:val="22"/>
          <w:szCs w:val="22"/>
        </w:rPr>
        <w:t xml:space="preserve">bsence </w:t>
      </w:r>
      <w:r>
        <w:rPr>
          <w:sz w:val="22"/>
          <w:szCs w:val="22"/>
        </w:rPr>
        <w:t>p</w:t>
      </w:r>
      <w:r w:rsidRPr="00067169">
        <w:rPr>
          <w:sz w:val="22"/>
          <w:szCs w:val="22"/>
        </w:rPr>
        <w:t xml:space="preserve">olicies in </w:t>
      </w:r>
      <w:r>
        <w:rPr>
          <w:sz w:val="22"/>
          <w:szCs w:val="22"/>
        </w:rPr>
        <w:t>l</w:t>
      </w:r>
      <w:r w:rsidRPr="00067169">
        <w:rPr>
          <w:sz w:val="22"/>
          <w:szCs w:val="22"/>
        </w:rPr>
        <w:t xml:space="preserve">ight of Title IX </w:t>
      </w:r>
      <w:r>
        <w:rPr>
          <w:sz w:val="22"/>
          <w:szCs w:val="22"/>
        </w:rPr>
        <w:t>r</w:t>
      </w:r>
      <w:r w:rsidRPr="00067169">
        <w:rPr>
          <w:sz w:val="22"/>
          <w:szCs w:val="22"/>
        </w:rPr>
        <w:t>equirements</w:t>
      </w:r>
      <w:r>
        <w:rPr>
          <w:sz w:val="22"/>
          <w:szCs w:val="22"/>
        </w:rPr>
        <w:t xml:space="preserve"> (</w:t>
      </w:r>
      <w:r w:rsidR="00BE5CC0">
        <w:rPr>
          <w:sz w:val="22"/>
          <w:szCs w:val="22"/>
        </w:rPr>
        <w:t>S</w:t>
      </w:r>
      <w:r>
        <w:rPr>
          <w:sz w:val="22"/>
          <w:szCs w:val="22"/>
        </w:rPr>
        <w:t xml:space="preserve">ee attachment </w:t>
      </w:r>
      <w:r w:rsidR="00BE5CC0">
        <w:rPr>
          <w:sz w:val="22"/>
          <w:szCs w:val="22"/>
        </w:rPr>
        <w:t>A</w:t>
      </w:r>
      <w:r>
        <w:rPr>
          <w:sz w:val="22"/>
          <w:szCs w:val="22"/>
        </w:rPr>
        <w:t>).</w:t>
      </w:r>
    </w:p>
    <w:p w:rsidR="00067169" w:rsidRDefault="00067169" w:rsidP="00067169">
      <w:pPr>
        <w:pStyle w:val="ListParagraph"/>
        <w:keepNext/>
        <w:tabs>
          <w:tab w:val="right" w:pos="3330"/>
          <w:tab w:val="left" w:pos="3420"/>
        </w:tabs>
        <w:ind w:left="1080"/>
        <w:contextualSpacing w:val="0"/>
      </w:pPr>
      <w:r>
        <w:rPr>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7" o:title=""/>
          </v:shape>
          <o:OLEObject Type="Embed" ProgID="Acrobat.Document.11" ShapeID="_x0000_i1025" DrawAspect="Icon" ObjectID="_1514794158" r:id="rId8"/>
        </w:object>
      </w:r>
    </w:p>
    <w:p w:rsidR="00067169" w:rsidRDefault="00067169" w:rsidP="00067169">
      <w:pPr>
        <w:pStyle w:val="Caption"/>
        <w:ind w:firstLine="360"/>
        <w:rPr>
          <w:sz w:val="22"/>
          <w:szCs w:val="22"/>
        </w:rPr>
      </w:pPr>
      <w:r>
        <w:t xml:space="preserve">    Attachment A</w:t>
      </w:r>
    </w:p>
    <w:p w:rsidR="00067169" w:rsidRDefault="00BE5CC0" w:rsidP="0082085C">
      <w:pPr>
        <w:pStyle w:val="ListParagraph"/>
        <w:tabs>
          <w:tab w:val="right" w:pos="3330"/>
          <w:tab w:val="left" w:pos="3420"/>
        </w:tabs>
        <w:ind w:left="1080"/>
        <w:contextualSpacing w:val="0"/>
        <w:rPr>
          <w:sz w:val="22"/>
          <w:szCs w:val="22"/>
        </w:rPr>
      </w:pPr>
      <w:r>
        <w:rPr>
          <w:sz w:val="22"/>
          <w:szCs w:val="22"/>
        </w:rPr>
        <w:t xml:space="preserve">Caroline Hammond made a comment about the first section which is under Jury Duty/Military/Official School Function; she said that this was generic and should be a section/paragraph by itself at the beginning, and then have special section for jury duty etc. </w:t>
      </w:r>
      <w:r w:rsidR="005309C9">
        <w:rPr>
          <w:sz w:val="22"/>
          <w:szCs w:val="22"/>
        </w:rPr>
        <w:t>This would just be a format change.</w:t>
      </w:r>
    </w:p>
    <w:p w:rsidR="00BE5CC0" w:rsidRDefault="00BE5CC0" w:rsidP="0082085C">
      <w:pPr>
        <w:pStyle w:val="ListParagraph"/>
        <w:tabs>
          <w:tab w:val="right" w:pos="3330"/>
          <w:tab w:val="left" w:pos="3420"/>
        </w:tabs>
        <w:ind w:left="1080"/>
        <w:contextualSpacing w:val="0"/>
        <w:rPr>
          <w:sz w:val="22"/>
          <w:szCs w:val="22"/>
        </w:rPr>
      </w:pPr>
      <w:r>
        <w:rPr>
          <w:sz w:val="22"/>
          <w:szCs w:val="22"/>
        </w:rPr>
        <w:t xml:space="preserve">Ms. Hammond made a motion that the paragraph with the heading of </w:t>
      </w:r>
      <w:r w:rsidR="005309C9">
        <w:rPr>
          <w:sz w:val="22"/>
          <w:szCs w:val="22"/>
        </w:rPr>
        <w:t>J</w:t>
      </w:r>
      <w:r>
        <w:rPr>
          <w:sz w:val="22"/>
          <w:szCs w:val="22"/>
        </w:rPr>
        <w:t xml:space="preserve">ury </w:t>
      </w:r>
      <w:r w:rsidR="005309C9">
        <w:rPr>
          <w:sz w:val="22"/>
          <w:szCs w:val="22"/>
        </w:rPr>
        <w:t>D</w:t>
      </w:r>
      <w:r>
        <w:rPr>
          <w:sz w:val="22"/>
          <w:szCs w:val="22"/>
        </w:rPr>
        <w:t>uty/</w:t>
      </w:r>
      <w:r w:rsidR="005309C9">
        <w:rPr>
          <w:sz w:val="22"/>
          <w:szCs w:val="22"/>
        </w:rPr>
        <w:t>M</w:t>
      </w:r>
      <w:r>
        <w:rPr>
          <w:sz w:val="22"/>
          <w:szCs w:val="22"/>
        </w:rPr>
        <w:t>ilitary/</w:t>
      </w:r>
      <w:r w:rsidR="005309C9">
        <w:rPr>
          <w:sz w:val="22"/>
          <w:szCs w:val="22"/>
        </w:rPr>
        <w:t>O</w:t>
      </w:r>
      <w:r>
        <w:rPr>
          <w:sz w:val="22"/>
          <w:szCs w:val="22"/>
        </w:rPr>
        <w:t xml:space="preserve">fficial </w:t>
      </w:r>
      <w:r w:rsidR="005309C9">
        <w:rPr>
          <w:sz w:val="22"/>
          <w:szCs w:val="22"/>
        </w:rPr>
        <w:t>S</w:t>
      </w:r>
      <w:r>
        <w:rPr>
          <w:sz w:val="22"/>
          <w:szCs w:val="22"/>
        </w:rPr>
        <w:t xml:space="preserve">chool </w:t>
      </w:r>
      <w:r w:rsidR="005309C9">
        <w:rPr>
          <w:sz w:val="22"/>
          <w:szCs w:val="22"/>
        </w:rPr>
        <w:t>F</w:t>
      </w:r>
      <w:r>
        <w:rPr>
          <w:sz w:val="22"/>
          <w:szCs w:val="22"/>
        </w:rPr>
        <w:t xml:space="preserve">unction be moved down to </w:t>
      </w:r>
      <w:r w:rsidR="005309C9">
        <w:rPr>
          <w:sz w:val="22"/>
          <w:szCs w:val="22"/>
        </w:rPr>
        <w:t xml:space="preserve">be before a (new) </w:t>
      </w:r>
      <w:r>
        <w:rPr>
          <w:sz w:val="22"/>
          <w:szCs w:val="22"/>
        </w:rPr>
        <w:t xml:space="preserve">paragraph starting </w:t>
      </w:r>
      <w:r w:rsidR="005309C9">
        <w:rPr>
          <w:sz w:val="22"/>
          <w:szCs w:val="22"/>
        </w:rPr>
        <w:t>with “</w:t>
      </w:r>
      <w:r>
        <w:rPr>
          <w:sz w:val="22"/>
          <w:szCs w:val="22"/>
        </w:rPr>
        <w:t>scheduled absences</w:t>
      </w:r>
      <w:r w:rsidR="003F21AA">
        <w:rPr>
          <w:sz w:val="22"/>
          <w:szCs w:val="22"/>
        </w:rPr>
        <w:t xml:space="preserve"> are those that occur…” </w:t>
      </w:r>
      <w:r w:rsidR="005309C9">
        <w:rPr>
          <w:sz w:val="22"/>
          <w:szCs w:val="22"/>
        </w:rPr>
        <w:t>etc.</w:t>
      </w:r>
      <w:r>
        <w:rPr>
          <w:sz w:val="22"/>
          <w:szCs w:val="22"/>
        </w:rPr>
        <w:t xml:space="preserve"> </w:t>
      </w:r>
      <w:r w:rsidR="005309C9">
        <w:rPr>
          <w:sz w:val="22"/>
          <w:szCs w:val="22"/>
        </w:rPr>
        <w:t xml:space="preserve">Mr. Ballard seconded the motion. </w:t>
      </w:r>
      <w:r w:rsidR="005309C9">
        <w:rPr>
          <w:i/>
          <w:sz w:val="22"/>
          <w:szCs w:val="22"/>
        </w:rPr>
        <w:t>Vote: All were in favor of this change.</w:t>
      </w:r>
    </w:p>
    <w:p w:rsidR="005309C9" w:rsidRDefault="005309C9" w:rsidP="0082085C">
      <w:pPr>
        <w:pStyle w:val="ListParagraph"/>
        <w:tabs>
          <w:tab w:val="right" w:pos="3330"/>
          <w:tab w:val="left" w:pos="3420"/>
        </w:tabs>
        <w:ind w:left="1080"/>
        <w:contextualSpacing w:val="0"/>
        <w:rPr>
          <w:sz w:val="22"/>
          <w:szCs w:val="22"/>
        </w:rPr>
      </w:pPr>
      <w:r>
        <w:rPr>
          <w:sz w:val="22"/>
          <w:szCs w:val="22"/>
        </w:rPr>
        <w:t xml:space="preserve">There was then some further discussion on the policy. Ms. Meyer asked if there was a definition of official school function. It was suggested that this should be defined in the APM, and it was </w:t>
      </w:r>
      <w:r w:rsidR="003F21AA">
        <w:rPr>
          <w:sz w:val="22"/>
          <w:szCs w:val="22"/>
        </w:rPr>
        <w:t xml:space="preserve">also </w:t>
      </w:r>
      <w:r>
        <w:rPr>
          <w:sz w:val="22"/>
          <w:szCs w:val="22"/>
        </w:rPr>
        <w:t xml:space="preserve">suggested that the Academic Standards committee should define this. </w:t>
      </w:r>
      <w:r w:rsidR="000D3C34">
        <w:rPr>
          <w:sz w:val="22"/>
          <w:szCs w:val="22"/>
        </w:rPr>
        <w:t>Dr. Robledo brought up the subject of absences in online classes.</w:t>
      </w:r>
    </w:p>
    <w:p w:rsidR="005309C9" w:rsidRDefault="000D3C34" w:rsidP="0082085C">
      <w:pPr>
        <w:pStyle w:val="ListParagraph"/>
        <w:tabs>
          <w:tab w:val="right" w:pos="3330"/>
          <w:tab w:val="left" w:pos="3420"/>
        </w:tabs>
        <w:ind w:left="1080"/>
        <w:contextualSpacing w:val="0"/>
        <w:rPr>
          <w:sz w:val="22"/>
          <w:szCs w:val="22"/>
        </w:rPr>
      </w:pPr>
      <w:r>
        <w:rPr>
          <w:sz w:val="22"/>
          <w:szCs w:val="22"/>
        </w:rPr>
        <w:t>After discussion, and some other points being brought up, it was suggested that this issue be referred back to the Academic Standards Committee. There was a suggestion that they consult with Financial Aid, and also with Distance Learning regarding absences in online courses. Dean Inman suggested that absence should be defined for all courses.</w:t>
      </w:r>
    </w:p>
    <w:p w:rsidR="00AB17C8" w:rsidRDefault="000D3C34" w:rsidP="0082085C">
      <w:pPr>
        <w:pStyle w:val="ListParagraph"/>
        <w:tabs>
          <w:tab w:val="right" w:pos="3330"/>
          <w:tab w:val="left" w:pos="3420"/>
        </w:tabs>
        <w:ind w:left="1080"/>
        <w:contextualSpacing w:val="0"/>
        <w:rPr>
          <w:sz w:val="22"/>
          <w:szCs w:val="22"/>
        </w:rPr>
      </w:pPr>
      <w:r>
        <w:rPr>
          <w:sz w:val="22"/>
          <w:szCs w:val="22"/>
        </w:rPr>
        <w:t>Ms. Hammond made a motion to refer this back to Academic Standards, Keitha Davidson seconded the motion.</w:t>
      </w:r>
      <w:r w:rsidR="00D738B0">
        <w:rPr>
          <w:sz w:val="22"/>
          <w:szCs w:val="22"/>
        </w:rPr>
        <w:t xml:space="preserve"> </w:t>
      </w:r>
    </w:p>
    <w:p w:rsidR="000D3C34" w:rsidRPr="000D3C34" w:rsidRDefault="000D3C34" w:rsidP="0082085C">
      <w:pPr>
        <w:pStyle w:val="ListParagraph"/>
        <w:tabs>
          <w:tab w:val="right" w:pos="3330"/>
          <w:tab w:val="left" w:pos="3420"/>
        </w:tabs>
        <w:ind w:left="1080"/>
        <w:contextualSpacing w:val="0"/>
        <w:rPr>
          <w:sz w:val="22"/>
          <w:szCs w:val="22"/>
        </w:rPr>
      </w:pPr>
      <w:r>
        <w:rPr>
          <w:i/>
          <w:sz w:val="22"/>
          <w:szCs w:val="22"/>
        </w:rPr>
        <w:t>Vote: All were in favor of this motion.</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Basic Studies/Adult Education Committee – </w:t>
      </w:r>
      <w:r w:rsidRPr="00BA6CFB">
        <w:rPr>
          <w:i/>
          <w:sz w:val="22"/>
          <w:szCs w:val="22"/>
        </w:rPr>
        <w:t>Chair: Gayle Norman</w:t>
      </w:r>
    </w:p>
    <w:p w:rsidR="007F4B65" w:rsidRPr="00BA6CFB" w:rsidRDefault="00CB2C37" w:rsidP="0082085C">
      <w:pPr>
        <w:pStyle w:val="ListParagraph"/>
        <w:tabs>
          <w:tab w:val="right" w:pos="3330"/>
          <w:tab w:val="left" w:pos="3420"/>
        </w:tabs>
        <w:ind w:left="1080"/>
        <w:contextualSpacing w:val="0"/>
        <w:rPr>
          <w:sz w:val="22"/>
          <w:szCs w:val="22"/>
        </w:rPr>
      </w:pPr>
      <w:r>
        <w:rPr>
          <w:sz w:val="22"/>
          <w:szCs w:val="22"/>
        </w:rPr>
        <w:t>No report.</w:t>
      </w:r>
    </w:p>
    <w:p w:rsidR="007F4B65"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Curriculum Committee – </w:t>
      </w:r>
      <w:r w:rsidRPr="00BA6CFB">
        <w:rPr>
          <w:i/>
          <w:sz w:val="22"/>
          <w:szCs w:val="22"/>
        </w:rPr>
        <w:t xml:space="preserve">Chair: </w:t>
      </w:r>
      <w:r w:rsidR="00C16DBF" w:rsidRPr="00BA6CFB">
        <w:rPr>
          <w:i/>
          <w:sz w:val="22"/>
          <w:szCs w:val="22"/>
        </w:rPr>
        <w:t>Donna Hendricks</w:t>
      </w:r>
    </w:p>
    <w:p w:rsidR="007F4B65" w:rsidRDefault="00D738B0" w:rsidP="0082085C">
      <w:pPr>
        <w:pStyle w:val="ListParagraph"/>
        <w:tabs>
          <w:tab w:val="right" w:pos="3330"/>
          <w:tab w:val="left" w:pos="3420"/>
        </w:tabs>
        <w:ind w:left="1080"/>
        <w:contextualSpacing w:val="0"/>
        <w:rPr>
          <w:sz w:val="22"/>
          <w:szCs w:val="22"/>
        </w:rPr>
      </w:pPr>
      <w:r>
        <w:rPr>
          <w:sz w:val="22"/>
          <w:szCs w:val="22"/>
        </w:rPr>
        <w:t>Ms. Hendricks brought some changes in CNA program for the council to consider.</w:t>
      </w:r>
      <w:r w:rsidR="00083FEA">
        <w:rPr>
          <w:sz w:val="22"/>
          <w:szCs w:val="22"/>
        </w:rPr>
        <w:t xml:space="preserve"> The main reason for the changes is to increase enrollment. </w:t>
      </w:r>
    </w:p>
    <w:p w:rsidR="00D738B0" w:rsidRDefault="00D738B0" w:rsidP="00D738B0">
      <w:pPr>
        <w:pStyle w:val="ListParagraph"/>
        <w:keepNext/>
        <w:tabs>
          <w:tab w:val="right" w:pos="3330"/>
          <w:tab w:val="left" w:pos="3420"/>
        </w:tabs>
        <w:ind w:left="1080"/>
        <w:contextualSpacing w:val="0"/>
      </w:pPr>
      <w:r>
        <w:rPr>
          <w:sz w:val="22"/>
          <w:szCs w:val="22"/>
        </w:rPr>
        <w:object w:dxaOrig="1531" w:dyaOrig="990">
          <v:shape id="_x0000_i1026" type="#_x0000_t75" style="width:76.85pt;height:49.45pt" o:ole="">
            <v:imagedata r:id="rId9" o:title=""/>
          </v:shape>
          <o:OLEObject Type="Embed" ProgID="Acrobat.Document.11" ShapeID="_x0000_i1026" DrawAspect="Icon" ObjectID="_1514794159" r:id="rId10"/>
        </w:object>
      </w:r>
    </w:p>
    <w:p w:rsidR="00D738B0" w:rsidRDefault="00D738B0" w:rsidP="00D738B0">
      <w:pPr>
        <w:pStyle w:val="Caption"/>
        <w:ind w:firstLine="360"/>
      </w:pPr>
      <w:r>
        <w:t xml:space="preserve">    Attachment B</w:t>
      </w:r>
    </w:p>
    <w:p w:rsidR="00083FEA" w:rsidRPr="003F21AA" w:rsidRDefault="00822061" w:rsidP="00083FEA">
      <w:pPr>
        <w:pStyle w:val="ListParagraph"/>
        <w:tabs>
          <w:tab w:val="right" w:pos="3330"/>
          <w:tab w:val="left" w:pos="3420"/>
        </w:tabs>
        <w:ind w:left="1080"/>
        <w:contextualSpacing w:val="0"/>
        <w:rPr>
          <w:sz w:val="22"/>
        </w:rPr>
      </w:pPr>
      <w:r w:rsidRPr="003F21AA">
        <w:rPr>
          <w:sz w:val="22"/>
        </w:rPr>
        <w:t xml:space="preserve">A motion to approve these changes was made by Ms. Hendricks, and </w:t>
      </w:r>
      <w:r w:rsidR="002A4CB4" w:rsidRPr="003F21AA">
        <w:rPr>
          <w:sz w:val="22"/>
        </w:rPr>
        <w:t>Mr.</w:t>
      </w:r>
      <w:r w:rsidRPr="003F21AA">
        <w:rPr>
          <w:sz w:val="22"/>
        </w:rPr>
        <w:t xml:space="preserve"> Roomsburg seconded the motion.</w:t>
      </w:r>
    </w:p>
    <w:p w:rsidR="00083FEA" w:rsidRPr="003F21AA" w:rsidRDefault="00822061" w:rsidP="00822061">
      <w:pPr>
        <w:pStyle w:val="ListParagraph"/>
        <w:tabs>
          <w:tab w:val="right" w:pos="3330"/>
          <w:tab w:val="left" w:pos="3420"/>
        </w:tabs>
        <w:ind w:left="1080"/>
        <w:contextualSpacing w:val="0"/>
        <w:rPr>
          <w:sz w:val="22"/>
        </w:rPr>
      </w:pPr>
      <w:r w:rsidRPr="003F21AA">
        <w:rPr>
          <w:i/>
          <w:sz w:val="22"/>
        </w:rPr>
        <w:t>Vote: All were in favor of this motion.</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Distance Learning Committee – </w:t>
      </w:r>
      <w:r w:rsidRPr="00BA6CFB">
        <w:rPr>
          <w:i/>
          <w:sz w:val="22"/>
          <w:szCs w:val="22"/>
        </w:rPr>
        <w:t xml:space="preserve">Chair: </w:t>
      </w:r>
      <w:r w:rsidR="007F4B65" w:rsidRPr="00BA6CFB">
        <w:rPr>
          <w:i/>
          <w:sz w:val="22"/>
          <w:szCs w:val="22"/>
        </w:rPr>
        <w:t>Dr. Denise Robledo</w:t>
      </w:r>
    </w:p>
    <w:p w:rsidR="007F4B65" w:rsidRDefault="002A4CB4" w:rsidP="0082085C">
      <w:pPr>
        <w:pStyle w:val="ListParagraph"/>
        <w:tabs>
          <w:tab w:val="right" w:pos="3330"/>
          <w:tab w:val="left" w:pos="3420"/>
        </w:tabs>
        <w:ind w:left="1080"/>
        <w:contextualSpacing w:val="0"/>
        <w:rPr>
          <w:sz w:val="22"/>
          <w:szCs w:val="22"/>
        </w:rPr>
      </w:pPr>
      <w:r>
        <w:rPr>
          <w:sz w:val="22"/>
          <w:szCs w:val="22"/>
        </w:rPr>
        <w:t>Benjamin Cagle gave division updates as follows:</w:t>
      </w:r>
    </w:p>
    <w:p w:rsidR="002A4CB4" w:rsidRDefault="002A4CB4" w:rsidP="002A4CB4">
      <w:pPr>
        <w:pStyle w:val="ListParagraph"/>
        <w:numPr>
          <w:ilvl w:val="0"/>
          <w:numId w:val="10"/>
        </w:numPr>
        <w:tabs>
          <w:tab w:val="right" w:pos="3330"/>
          <w:tab w:val="left" w:pos="3420"/>
        </w:tabs>
        <w:spacing w:after="0"/>
        <w:rPr>
          <w:sz w:val="22"/>
          <w:szCs w:val="22"/>
        </w:rPr>
      </w:pPr>
      <w:r>
        <w:rPr>
          <w:sz w:val="22"/>
          <w:szCs w:val="22"/>
        </w:rPr>
        <w:t>Issues with Java – he recommended that Java should be updated when prompted.</w:t>
      </w:r>
    </w:p>
    <w:p w:rsidR="002A4CB4" w:rsidRDefault="002A4CB4" w:rsidP="002A4CB4">
      <w:pPr>
        <w:pStyle w:val="ListParagraph"/>
        <w:numPr>
          <w:ilvl w:val="0"/>
          <w:numId w:val="10"/>
        </w:numPr>
        <w:tabs>
          <w:tab w:val="right" w:pos="3330"/>
          <w:tab w:val="left" w:pos="3420"/>
        </w:tabs>
        <w:rPr>
          <w:sz w:val="22"/>
          <w:szCs w:val="22"/>
        </w:rPr>
      </w:pPr>
      <w:r>
        <w:rPr>
          <w:sz w:val="22"/>
          <w:szCs w:val="22"/>
        </w:rPr>
        <w:t xml:space="preserve">The Distance Learning division has created a ticket to fill out to address problems and to better analyze time and resources. </w:t>
      </w:r>
    </w:p>
    <w:p w:rsidR="002A4CB4" w:rsidRDefault="0054707B" w:rsidP="002A4CB4">
      <w:pPr>
        <w:pStyle w:val="ListParagraph"/>
        <w:numPr>
          <w:ilvl w:val="0"/>
          <w:numId w:val="10"/>
        </w:numPr>
        <w:tabs>
          <w:tab w:val="right" w:pos="3330"/>
          <w:tab w:val="left" w:pos="3420"/>
        </w:tabs>
        <w:rPr>
          <w:sz w:val="22"/>
          <w:szCs w:val="22"/>
        </w:rPr>
      </w:pPr>
      <w:r>
        <w:rPr>
          <w:sz w:val="22"/>
          <w:szCs w:val="22"/>
        </w:rPr>
        <w:lastRenderedPageBreak/>
        <w:t>Made it possible for people to schedule appointments. One way is by clicking on the link in email communications. C</w:t>
      </w:r>
      <w:r w:rsidR="0077664A">
        <w:rPr>
          <w:sz w:val="22"/>
          <w:szCs w:val="22"/>
        </w:rPr>
        <w:t>an also do this via the web site</w:t>
      </w:r>
      <w:r>
        <w:rPr>
          <w:sz w:val="22"/>
          <w:szCs w:val="22"/>
        </w:rPr>
        <w:t xml:space="preserve"> in the distance learning section</w:t>
      </w:r>
      <w:r w:rsidR="0077664A">
        <w:rPr>
          <w:sz w:val="22"/>
          <w:szCs w:val="22"/>
        </w:rPr>
        <w:t>.</w:t>
      </w:r>
      <w:r>
        <w:rPr>
          <w:sz w:val="22"/>
          <w:szCs w:val="22"/>
        </w:rPr>
        <w:t xml:space="preserve"> </w:t>
      </w:r>
    </w:p>
    <w:p w:rsidR="0077664A" w:rsidRDefault="0054707B" w:rsidP="002A4CB4">
      <w:pPr>
        <w:pStyle w:val="ListParagraph"/>
        <w:numPr>
          <w:ilvl w:val="0"/>
          <w:numId w:val="10"/>
        </w:numPr>
        <w:tabs>
          <w:tab w:val="right" w:pos="3330"/>
          <w:tab w:val="left" w:pos="3420"/>
        </w:tabs>
        <w:rPr>
          <w:sz w:val="22"/>
          <w:szCs w:val="22"/>
        </w:rPr>
      </w:pPr>
      <w:r>
        <w:rPr>
          <w:sz w:val="22"/>
          <w:szCs w:val="22"/>
        </w:rPr>
        <w:t xml:space="preserve">Accessibility standards can be found on the distance learning web site under instructional technologies. </w:t>
      </w:r>
    </w:p>
    <w:p w:rsidR="0054707B" w:rsidRDefault="0054707B" w:rsidP="002A4CB4">
      <w:pPr>
        <w:pStyle w:val="ListParagraph"/>
        <w:numPr>
          <w:ilvl w:val="0"/>
          <w:numId w:val="10"/>
        </w:numPr>
        <w:tabs>
          <w:tab w:val="right" w:pos="3330"/>
          <w:tab w:val="left" w:pos="3420"/>
        </w:tabs>
        <w:rPr>
          <w:sz w:val="22"/>
          <w:szCs w:val="22"/>
        </w:rPr>
      </w:pPr>
      <w:r>
        <w:rPr>
          <w:sz w:val="22"/>
          <w:szCs w:val="22"/>
        </w:rPr>
        <w:t>There are online training sessions available from national organizations, such as Quality Matters.</w:t>
      </w:r>
    </w:p>
    <w:p w:rsidR="0054707B" w:rsidRDefault="0054707B" w:rsidP="002A4CB4">
      <w:pPr>
        <w:pStyle w:val="ListParagraph"/>
        <w:numPr>
          <w:ilvl w:val="0"/>
          <w:numId w:val="10"/>
        </w:numPr>
        <w:tabs>
          <w:tab w:val="right" w:pos="3330"/>
          <w:tab w:val="left" w:pos="3420"/>
        </w:tabs>
        <w:rPr>
          <w:sz w:val="22"/>
          <w:szCs w:val="22"/>
        </w:rPr>
      </w:pPr>
      <w:r>
        <w:rPr>
          <w:sz w:val="22"/>
          <w:szCs w:val="22"/>
        </w:rPr>
        <w:t>Professional development is available via webinars linked to on the web site.</w:t>
      </w:r>
    </w:p>
    <w:p w:rsidR="0054707B" w:rsidRDefault="0054707B" w:rsidP="0097185F">
      <w:pPr>
        <w:pStyle w:val="ListParagraph"/>
        <w:numPr>
          <w:ilvl w:val="0"/>
          <w:numId w:val="10"/>
        </w:numPr>
        <w:tabs>
          <w:tab w:val="right" w:pos="3330"/>
          <w:tab w:val="left" w:pos="3420"/>
        </w:tabs>
        <w:contextualSpacing w:val="0"/>
        <w:rPr>
          <w:sz w:val="22"/>
          <w:szCs w:val="22"/>
        </w:rPr>
      </w:pPr>
      <w:r w:rsidRPr="0054707B">
        <w:rPr>
          <w:sz w:val="22"/>
          <w:szCs w:val="22"/>
        </w:rPr>
        <w:t>Distance Learning is schedule to provide three sessions at convocation; Quality Matters, Blackboard (basic and advanced), and a session on how to incorporate Blackboard with assessment.</w:t>
      </w:r>
    </w:p>
    <w:p w:rsidR="00A17801" w:rsidRPr="00BA6CFB" w:rsidRDefault="00A17801" w:rsidP="0097185F">
      <w:pPr>
        <w:pStyle w:val="ListParagraph"/>
        <w:numPr>
          <w:ilvl w:val="1"/>
          <w:numId w:val="9"/>
        </w:numPr>
        <w:tabs>
          <w:tab w:val="clear" w:pos="1440"/>
          <w:tab w:val="num" w:pos="1080"/>
          <w:tab w:val="right" w:pos="3330"/>
          <w:tab w:val="left" w:pos="3420"/>
        </w:tabs>
        <w:spacing w:before="120"/>
        <w:ind w:left="1080"/>
        <w:contextualSpacing w:val="0"/>
        <w:rPr>
          <w:b/>
          <w:sz w:val="22"/>
          <w:szCs w:val="22"/>
        </w:rPr>
      </w:pPr>
      <w:r w:rsidRPr="00BA6CFB">
        <w:rPr>
          <w:b/>
          <w:sz w:val="22"/>
          <w:szCs w:val="22"/>
        </w:rPr>
        <w:t xml:space="preserve">Faculty Affairs Committee – </w:t>
      </w:r>
      <w:r w:rsidRPr="00BA6CFB">
        <w:rPr>
          <w:i/>
          <w:sz w:val="22"/>
          <w:szCs w:val="22"/>
        </w:rPr>
        <w:t>Chair: Dr. Ken Bridges</w:t>
      </w:r>
    </w:p>
    <w:p w:rsidR="007F4B65" w:rsidRPr="00BA6CFB" w:rsidRDefault="00CB2C37" w:rsidP="0082085C">
      <w:pPr>
        <w:pStyle w:val="ListParagraph"/>
        <w:tabs>
          <w:tab w:val="right" w:pos="3330"/>
          <w:tab w:val="left" w:pos="3420"/>
        </w:tabs>
        <w:ind w:left="1080"/>
        <w:contextualSpacing w:val="0"/>
        <w:rPr>
          <w:sz w:val="22"/>
          <w:szCs w:val="22"/>
        </w:rPr>
      </w:pPr>
      <w:r>
        <w:rPr>
          <w:sz w:val="22"/>
          <w:szCs w:val="22"/>
        </w:rPr>
        <w:t>No report.</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Faculty Course Assessment Committee – </w:t>
      </w:r>
      <w:r w:rsidRPr="00BA6CFB">
        <w:rPr>
          <w:i/>
          <w:sz w:val="22"/>
          <w:szCs w:val="22"/>
        </w:rPr>
        <w:t>Chair: Jennifer Baine</w:t>
      </w:r>
    </w:p>
    <w:p w:rsidR="007F4B65" w:rsidRPr="00BA6CFB" w:rsidRDefault="003F21AA" w:rsidP="0082085C">
      <w:pPr>
        <w:pStyle w:val="ListParagraph"/>
        <w:tabs>
          <w:tab w:val="right" w:pos="3330"/>
          <w:tab w:val="left" w:pos="3420"/>
        </w:tabs>
        <w:ind w:left="1080"/>
        <w:contextualSpacing w:val="0"/>
        <w:rPr>
          <w:sz w:val="22"/>
          <w:szCs w:val="22"/>
        </w:rPr>
      </w:pPr>
      <w:r>
        <w:rPr>
          <w:sz w:val="22"/>
          <w:szCs w:val="22"/>
        </w:rPr>
        <w:t>The committee approved the M</w:t>
      </w:r>
      <w:r w:rsidR="0097185F">
        <w:rPr>
          <w:sz w:val="22"/>
          <w:szCs w:val="22"/>
        </w:rPr>
        <w:t xml:space="preserve">aster </w:t>
      </w:r>
      <w:r>
        <w:rPr>
          <w:sz w:val="22"/>
          <w:szCs w:val="22"/>
        </w:rPr>
        <w:t>S</w:t>
      </w:r>
      <w:r w:rsidR="0097185F">
        <w:rPr>
          <w:sz w:val="22"/>
          <w:szCs w:val="22"/>
        </w:rPr>
        <w:t xml:space="preserve">yllabi </w:t>
      </w:r>
      <w:r>
        <w:rPr>
          <w:sz w:val="22"/>
          <w:szCs w:val="22"/>
        </w:rPr>
        <w:t>G</w:t>
      </w:r>
      <w:r w:rsidR="0097185F">
        <w:rPr>
          <w:sz w:val="22"/>
          <w:szCs w:val="22"/>
        </w:rPr>
        <w:t xml:space="preserve">uidelines and </w:t>
      </w:r>
      <w:r>
        <w:rPr>
          <w:sz w:val="22"/>
          <w:szCs w:val="22"/>
        </w:rPr>
        <w:t>S</w:t>
      </w:r>
      <w:r w:rsidR="0097185F">
        <w:rPr>
          <w:sz w:val="22"/>
          <w:szCs w:val="22"/>
        </w:rPr>
        <w:t>amples document. They also made changes to master syllabi, using CLO to tie in with Weave</w:t>
      </w:r>
      <w:r w:rsidR="00872C75">
        <w:rPr>
          <w:sz w:val="22"/>
          <w:szCs w:val="22"/>
        </w:rPr>
        <w:t>,</w:t>
      </w:r>
      <w:r w:rsidR="0097185F">
        <w:rPr>
          <w:sz w:val="22"/>
          <w:szCs w:val="22"/>
        </w:rPr>
        <w:t xml:space="preserve"> and approved using codes from definitions. Unit outcomes will be listed, or competenci</w:t>
      </w:r>
      <w:bookmarkStart w:id="0" w:name="_GoBack"/>
      <w:bookmarkEnd w:id="0"/>
      <w:r w:rsidR="0097185F">
        <w:rPr>
          <w:sz w:val="22"/>
          <w:szCs w:val="22"/>
        </w:rPr>
        <w:t>es or objectives</w:t>
      </w:r>
      <w:r w:rsidR="00872C75">
        <w:rPr>
          <w:sz w:val="22"/>
          <w:szCs w:val="22"/>
        </w:rPr>
        <w:t xml:space="preserve"> (depending on program)</w:t>
      </w:r>
      <w:r w:rsidR="0097185F">
        <w:rPr>
          <w:sz w:val="22"/>
          <w:szCs w:val="22"/>
        </w:rPr>
        <w:t xml:space="preserve">. Approved the training schedule for assessment week. </w:t>
      </w:r>
    </w:p>
    <w:p w:rsidR="00092C4F"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Library Committ</w:t>
      </w:r>
      <w:r w:rsidR="00092C4F" w:rsidRPr="00BA6CFB">
        <w:rPr>
          <w:b/>
          <w:sz w:val="22"/>
          <w:szCs w:val="22"/>
        </w:rPr>
        <w:t xml:space="preserve">ee – </w:t>
      </w:r>
      <w:r w:rsidR="00092C4F" w:rsidRPr="00BA6CFB">
        <w:rPr>
          <w:i/>
          <w:sz w:val="22"/>
          <w:szCs w:val="22"/>
        </w:rPr>
        <w:t>Chair: Dr. Carolyn Langston</w:t>
      </w:r>
    </w:p>
    <w:p w:rsidR="00092C4F" w:rsidRPr="00BA6CFB" w:rsidRDefault="00CB2C37" w:rsidP="0082085C">
      <w:pPr>
        <w:pStyle w:val="ListParagraph"/>
        <w:tabs>
          <w:tab w:val="right" w:pos="3330"/>
          <w:tab w:val="left" w:pos="3420"/>
        </w:tabs>
        <w:ind w:left="1080"/>
        <w:contextualSpacing w:val="0"/>
        <w:rPr>
          <w:sz w:val="22"/>
          <w:szCs w:val="22"/>
        </w:rPr>
      </w:pPr>
      <w:r>
        <w:rPr>
          <w:sz w:val="22"/>
          <w:szCs w:val="22"/>
        </w:rPr>
        <w:t>No report.</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New Business</w:t>
      </w:r>
    </w:p>
    <w:p w:rsidR="007F4B65" w:rsidRDefault="00C518C1" w:rsidP="00DF3CCE">
      <w:pPr>
        <w:pStyle w:val="ListParagraph"/>
        <w:numPr>
          <w:ilvl w:val="0"/>
          <w:numId w:val="11"/>
        </w:numPr>
        <w:tabs>
          <w:tab w:val="right" w:pos="3330"/>
          <w:tab w:val="left" w:pos="3420"/>
        </w:tabs>
        <w:rPr>
          <w:sz w:val="22"/>
          <w:szCs w:val="22"/>
        </w:rPr>
      </w:pPr>
      <w:r>
        <w:rPr>
          <w:sz w:val="22"/>
          <w:szCs w:val="22"/>
        </w:rPr>
        <w:t>Dr. Robledo brought up the subject of the attendance policy for online courses, and where to include it in the catalog. Dr. Best was assigned to address the issue and consult with Dr. Robledo and Dean Inman.</w:t>
      </w:r>
    </w:p>
    <w:p w:rsidR="00DF3CCE" w:rsidRDefault="00DF3CCE" w:rsidP="00DF3CCE">
      <w:pPr>
        <w:pStyle w:val="ListParagraph"/>
        <w:numPr>
          <w:ilvl w:val="0"/>
          <w:numId w:val="11"/>
        </w:numPr>
        <w:tabs>
          <w:tab w:val="right" w:pos="3330"/>
          <w:tab w:val="left" w:pos="3420"/>
        </w:tabs>
        <w:rPr>
          <w:sz w:val="22"/>
          <w:szCs w:val="22"/>
        </w:rPr>
      </w:pPr>
      <w:r>
        <w:rPr>
          <w:sz w:val="22"/>
          <w:szCs w:val="22"/>
        </w:rPr>
        <w:t>It was suggested that there be a session on scheduling in Outlook at convocation.</w:t>
      </w:r>
    </w:p>
    <w:p w:rsidR="00DF3CCE" w:rsidRPr="00BA6CFB" w:rsidRDefault="00DF3CCE" w:rsidP="00B43C47">
      <w:pPr>
        <w:pStyle w:val="ListParagraph"/>
        <w:numPr>
          <w:ilvl w:val="0"/>
          <w:numId w:val="11"/>
        </w:numPr>
        <w:tabs>
          <w:tab w:val="right" w:pos="3330"/>
          <w:tab w:val="left" w:pos="3420"/>
        </w:tabs>
        <w:contextualSpacing w:val="0"/>
        <w:rPr>
          <w:sz w:val="22"/>
          <w:szCs w:val="22"/>
        </w:rPr>
      </w:pPr>
      <w:r>
        <w:rPr>
          <w:sz w:val="22"/>
          <w:szCs w:val="22"/>
        </w:rPr>
        <w:t>Dr. Best said that the convocation schedule will have links to click on to sign up for breakout sessions.</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Adjournment</w:t>
      </w:r>
    </w:p>
    <w:p w:rsidR="007F4B65" w:rsidRDefault="007F4B65" w:rsidP="007F4B65">
      <w:pPr>
        <w:tabs>
          <w:tab w:val="right" w:pos="3330"/>
          <w:tab w:val="left" w:pos="3420"/>
        </w:tabs>
        <w:rPr>
          <w:sz w:val="22"/>
          <w:szCs w:val="22"/>
        </w:rPr>
      </w:pPr>
      <w:r w:rsidRPr="00BA6CFB">
        <w:rPr>
          <w:sz w:val="22"/>
          <w:szCs w:val="22"/>
        </w:rPr>
        <w:t>A motion to adjourn was made by</w:t>
      </w:r>
      <w:r w:rsidR="00C518C1">
        <w:rPr>
          <w:sz w:val="22"/>
          <w:szCs w:val="22"/>
        </w:rPr>
        <w:t xml:space="preserve"> Mr. Roomsburg</w:t>
      </w:r>
      <w:r w:rsidRPr="00BA6CFB">
        <w:rPr>
          <w:sz w:val="22"/>
          <w:szCs w:val="22"/>
        </w:rPr>
        <w:t xml:space="preserve"> and seconded by</w:t>
      </w:r>
      <w:r w:rsidR="00C518C1">
        <w:rPr>
          <w:sz w:val="22"/>
          <w:szCs w:val="22"/>
        </w:rPr>
        <w:t xml:space="preserve"> Mr. Nolan. The meeting was adjourned at 11:43 a.m.</w:t>
      </w:r>
    </w:p>
    <w:p w:rsidR="000F372B" w:rsidRPr="00BA6CFB" w:rsidRDefault="000F372B" w:rsidP="007F4B65">
      <w:pPr>
        <w:tabs>
          <w:tab w:val="right" w:pos="3330"/>
          <w:tab w:val="left" w:pos="3420"/>
        </w:tabs>
        <w:rPr>
          <w:sz w:val="22"/>
          <w:szCs w:val="22"/>
        </w:rPr>
      </w:pPr>
      <w:r>
        <w:rPr>
          <w:sz w:val="22"/>
          <w:szCs w:val="22"/>
        </w:rPr>
        <w:t>The next meeting of the Academic Affairs Council will be on February 5, 2016.</w:t>
      </w:r>
    </w:p>
    <w:p w:rsidR="007F4B65" w:rsidRPr="00BA6CFB" w:rsidRDefault="007F4B65" w:rsidP="007F4B65">
      <w:pPr>
        <w:tabs>
          <w:tab w:val="right" w:pos="3330"/>
          <w:tab w:val="left" w:pos="3420"/>
        </w:tabs>
        <w:rPr>
          <w:sz w:val="22"/>
          <w:szCs w:val="22"/>
        </w:rPr>
      </w:pPr>
    </w:p>
    <w:p w:rsidR="00BA7213" w:rsidRPr="00BA6CFB" w:rsidRDefault="00372D2A" w:rsidP="00BA6CFB">
      <w:pPr>
        <w:pStyle w:val="ListNumber"/>
        <w:numPr>
          <w:ilvl w:val="0"/>
          <w:numId w:val="0"/>
        </w:numPr>
        <w:spacing w:before="0" w:after="0"/>
        <w:jc w:val="right"/>
        <w:rPr>
          <w:b w:val="0"/>
          <w:i/>
          <w:sz w:val="22"/>
          <w:szCs w:val="22"/>
          <w:u w:val="none"/>
        </w:rPr>
      </w:pPr>
      <w:r>
        <w:rPr>
          <w:b w:val="0"/>
          <w:i/>
          <w:sz w:val="22"/>
          <w:szCs w:val="22"/>
          <w:u w:val="none"/>
        </w:rPr>
        <w:t xml:space="preserve">Minutes submitted by: </w:t>
      </w:r>
      <w:r w:rsidR="007F4B65" w:rsidRPr="00BA6CFB">
        <w:rPr>
          <w:b w:val="0"/>
          <w:i/>
          <w:sz w:val="22"/>
          <w:szCs w:val="22"/>
          <w:u w:val="none"/>
        </w:rPr>
        <w:t>Marguerite Rodgers</w:t>
      </w:r>
    </w:p>
    <w:p w:rsidR="00D738B0" w:rsidRPr="00BA6CFB" w:rsidRDefault="00D738B0">
      <w:pPr>
        <w:pStyle w:val="ListNumber"/>
        <w:numPr>
          <w:ilvl w:val="0"/>
          <w:numId w:val="0"/>
        </w:numPr>
        <w:spacing w:before="0" w:after="0"/>
        <w:jc w:val="right"/>
        <w:rPr>
          <w:b w:val="0"/>
          <w:i/>
          <w:sz w:val="22"/>
          <w:szCs w:val="22"/>
          <w:u w:val="none"/>
        </w:rPr>
      </w:pPr>
    </w:p>
    <w:p w:rsidR="00D738B0" w:rsidRPr="00BA6CFB" w:rsidRDefault="00D738B0">
      <w:pPr>
        <w:pStyle w:val="ListNumber"/>
        <w:numPr>
          <w:ilvl w:val="0"/>
          <w:numId w:val="0"/>
        </w:numPr>
        <w:spacing w:before="0" w:after="0"/>
        <w:jc w:val="right"/>
        <w:rPr>
          <w:b w:val="0"/>
          <w:i/>
          <w:sz w:val="22"/>
          <w:szCs w:val="22"/>
          <w:u w:val="none"/>
        </w:rPr>
      </w:pPr>
    </w:p>
    <w:sectPr w:rsidR="00D738B0" w:rsidRPr="00BA6CFB" w:rsidSect="00C16DBF">
      <w:footerReference w:type="default" r:id="rId11"/>
      <w:pgSz w:w="12240" w:h="15840"/>
      <w:pgMar w:top="1152" w:right="10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54" w:rsidRDefault="006F3A54" w:rsidP="002A7A7B">
      <w:r>
        <w:separator/>
      </w:r>
    </w:p>
  </w:endnote>
  <w:endnote w:type="continuationSeparator" w:id="0">
    <w:p w:rsidR="006F3A54" w:rsidRDefault="006F3A54" w:rsidP="002A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58174"/>
      <w:docPartObj>
        <w:docPartGallery w:val="Page Numbers (Bottom of Page)"/>
        <w:docPartUnique/>
      </w:docPartObj>
    </w:sdtPr>
    <w:sdtEndPr/>
    <w:sdtContent>
      <w:sdt>
        <w:sdtPr>
          <w:id w:val="860082579"/>
          <w:docPartObj>
            <w:docPartGallery w:val="Page Numbers (Top of Page)"/>
            <w:docPartUnique/>
          </w:docPartObj>
        </w:sdtPr>
        <w:sdtEndPr/>
        <w:sdtContent>
          <w:p w:rsidR="00AE4A3B" w:rsidRDefault="00AE4A3B">
            <w:pPr>
              <w:pStyle w:val="Footer"/>
              <w:jc w:val="right"/>
            </w:pPr>
            <w:r>
              <w:t xml:space="preserve">Page </w:t>
            </w:r>
            <w:r>
              <w:rPr>
                <w:b/>
                <w:bCs/>
              </w:rPr>
              <w:fldChar w:fldCharType="begin"/>
            </w:r>
            <w:r>
              <w:rPr>
                <w:b/>
                <w:bCs/>
              </w:rPr>
              <w:instrText xml:space="preserve"> PAGE </w:instrText>
            </w:r>
            <w:r>
              <w:rPr>
                <w:b/>
                <w:bCs/>
              </w:rPr>
              <w:fldChar w:fldCharType="separate"/>
            </w:r>
            <w:r w:rsidR="003F21AA">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3F21AA">
              <w:rPr>
                <w:b/>
                <w:bCs/>
                <w:noProof/>
              </w:rPr>
              <w:t>3</w:t>
            </w:r>
            <w:r>
              <w:rPr>
                <w:b/>
                <w:bCs/>
              </w:rPr>
              <w:fldChar w:fldCharType="end"/>
            </w:r>
          </w:p>
        </w:sdtContent>
      </w:sdt>
    </w:sdtContent>
  </w:sdt>
  <w:p w:rsidR="00AE4A3B" w:rsidRDefault="00AE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54" w:rsidRDefault="006F3A54" w:rsidP="002A7A7B">
      <w:r>
        <w:separator/>
      </w:r>
    </w:p>
  </w:footnote>
  <w:footnote w:type="continuationSeparator" w:id="0">
    <w:p w:rsidR="006F3A54" w:rsidRDefault="006F3A54" w:rsidP="002A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1" w15:restartNumberingAfterBreak="0">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2" w15:restartNumberingAfterBreak="0">
    <w:nsid w:val="02801C79"/>
    <w:multiLevelType w:val="multilevel"/>
    <w:tmpl w:val="04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3F78C8"/>
    <w:multiLevelType w:val="hybridMultilevel"/>
    <w:tmpl w:val="AAFE7B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AC6A6A"/>
    <w:multiLevelType w:val="multilevel"/>
    <w:tmpl w:val="8B165FA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rPr>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D655D85"/>
    <w:multiLevelType w:val="multilevel"/>
    <w:tmpl w:val="0409001D"/>
    <w:styleLink w:val="Style4"/>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7B930F4"/>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22B00A3"/>
    <w:multiLevelType w:val="multilevel"/>
    <w:tmpl w:val="DA185696"/>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7F87B38"/>
    <w:multiLevelType w:val="multilevel"/>
    <w:tmpl w:val="E29E45B2"/>
    <w:styleLink w:val="Style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53582D"/>
    <w:multiLevelType w:val="hybridMultilevel"/>
    <w:tmpl w:val="C1825176"/>
    <w:lvl w:ilvl="0" w:tplc="04090013">
      <w:start w:val="1"/>
      <w:numFmt w:val="upperRoman"/>
      <w:lvlText w:val="%1."/>
      <w:lvlJc w:val="right"/>
      <w:pPr>
        <w:ind w:left="720" w:hanging="360"/>
      </w:pPr>
    </w:lvl>
    <w:lvl w:ilvl="1" w:tplc="6D5AB860">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2665D"/>
    <w:multiLevelType w:val="hybridMultilevel"/>
    <w:tmpl w:val="7F68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8"/>
  </w:num>
  <w:num w:numId="6">
    <w:abstractNumId w:val="6"/>
  </w:num>
  <w:num w:numId="7">
    <w:abstractNumId w:val="5"/>
  </w:num>
  <w:num w:numId="8">
    <w:abstractNumId w:val="9"/>
  </w:num>
  <w:num w:numId="9">
    <w:abstractNumId w:val="4"/>
  </w:num>
  <w:num w:numId="10">
    <w:abstractNumId w:val="3"/>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75"/>
    <w:rsid w:val="00014442"/>
    <w:rsid w:val="00023494"/>
    <w:rsid w:val="000272C7"/>
    <w:rsid w:val="000638A3"/>
    <w:rsid w:val="00067169"/>
    <w:rsid w:val="00083FEA"/>
    <w:rsid w:val="00092C4F"/>
    <w:rsid w:val="000A1263"/>
    <w:rsid w:val="000C59BC"/>
    <w:rsid w:val="000D3C34"/>
    <w:rsid w:val="000D4D01"/>
    <w:rsid w:val="000F372B"/>
    <w:rsid w:val="00113B13"/>
    <w:rsid w:val="0011573E"/>
    <w:rsid w:val="00140DAE"/>
    <w:rsid w:val="0015180F"/>
    <w:rsid w:val="00193653"/>
    <w:rsid w:val="001B0AE7"/>
    <w:rsid w:val="001B2CC2"/>
    <w:rsid w:val="001E0F3B"/>
    <w:rsid w:val="001F5C17"/>
    <w:rsid w:val="001F6B5D"/>
    <w:rsid w:val="001F6FBE"/>
    <w:rsid w:val="00215414"/>
    <w:rsid w:val="0021782A"/>
    <w:rsid w:val="0022349F"/>
    <w:rsid w:val="00225200"/>
    <w:rsid w:val="0023574C"/>
    <w:rsid w:val="0025128E"/>
    <w:rsid w:val="00256E0F"/>
    <w:rsid w:val="0027233E"/>
    <w:rsid w:val="00276FA1"/>
    <w:rsid w:val="00283646"/>
    <w:rsid w:val="00291B4A"/>
    <w:rsid w:val="002933BA"/>
    <w:rsid w:val="002936DD"/>
    <w:rsid w:val="002A4CB4"/>
    <w:rsid w:val="002A7A7B"/>
    <w:rsid w:val="002D58C2"/>
    <w:rsid w:val="00303B48"/>
    <w:rsid w:val="0031631B"/>
    <w:rsid w:val="00331FD5"/>
    <w:rsid w:val="0033597C"/>
    <w:rsid w:val="003576E8"/>
    <w:rsid w:val="00360B6E"/>
    <w:rsid w:val="00364A11"/>
    <w:rsid w:val="00372D2A"/>
    <w:rsid w:val="003A44B3"/>
    <w:rsid w:val="003A6536"/>
    <w:rsid w:val="003A7A80"/>
    <w:rsid w:val="003B081E"/>
    <w:rsid w:val="003D4AA1"/>
    <w:rsid w:val="003E6E3A"/>
    <w:rsid w:val="003F21AA"/>
    <w:rsid w:val="003F557C"/>
    <w:rsid w:val="00411F8B"/>
    <w:rsid w:val="00421FAD"/>
    <w:rsid w:val="004339D6"/>
    <w:rsid w:val="00454450"/>
    <w:rsid w:val="00460F3F"/>
    <w:rsid w:val="00477352"/>
    <w:rsid w:val="004934FB"/>
    <w:rsid w:val="004A5FE5"/>
    <w:rsid w:val="004A7708"/>
    <w:rsid w:val="004B5C09"/>
    <w:rsid w:val="004E227E"/>
    <w:rsid w:val="004F4380"/>
    <w:rsid w:val="00524A07"/>
    <w:rsid w:val="00525B39"/>
    <w:rsid w:val="005309C9"/>
    <w:rsid w:val="0054707B"/>
    <w:rsid w:val="00554276"/>
    <w:rsid w:val="00554404"/>
    <w:rsid w:val="00582F35"/>
    <w:rsid w:val="005918BC"/>
    <w:rsid w:val="005A7C23"/>
    <w:rsid w:val="005B7D57"/>
    <w:rsid w:val="005C6337"/>
    <w:rsid w:val="006065B7"/>
    <w:rsid w:val="00616B41"/>
    <w:rsid w:val="006200E2"/>
    <w:rsid w:val="00620AE8"/>
    <w:rsid w:val="00627FC0"/>
    <w:rsid w:val="006320F0"/>
    <w:rsid w:val="006436A1"/>
    <w:rsid w:val="0064628C"/>
    <w:rsid w:val="00662E50"/>
    <w:rsid w:val="00680296"/>
    <w:rsid w:val="00683E33"/>
    <w:rsid w:val="00687389"/>
    <w:rsid w:val="006928C1"/>
    <w:rsid w:val="00692D5F"/>
    <w:rsid w:val="006F0375"/>
    <w:rsid w:val="006F03D4"/>
    <w:rsid w:val="006F3A54"/>
    <w:rsid w:val="00713D83"/>
    <w:rsid w:val="007325B1"/>
    <w:rsid w:val="00737B28"/>
    <w:rsid w:val="00744223"/>
    <w:rsid w:val="00771C24"/>
    <w:rsid w:val="007761FA"/>
    <w:rsid w:val="0077664A"/>
    <w:rsid w:val="007803EC"/>
    <w:rsid w:val="00781EB8"/>
    <w:rsid w:val="007A1276"/>
    <w:rsid w:val="007C34CD"/>
    <w:rsid w:val="007D5836"/>
    <w:rsid w:val="007D6255"/>
    <w:rsid w:val="007E4BA0"/>
    <w:rsid w:val="007F4B65"/>
    <w:rsid w:val="0082085C"/>
    <w:rsid w:val="00822061"/>
    <w:rsid w:val="008240DA"/>
    <w:rsid w:val="00824BE4"/>
    <w:rsid w:val="008429E5"/>
    <w:rsid w:val="008466B9"/>
    <w:rsid w:val="00866CE3"/>
    <w:rsid w:val="00867EA4"/>
    <w:rsid w:val="00872396"/>
    <w:rsid w:val="00872C75"/>
    <w:rsid w:val="008958B0"/>
    <w:rsid w:val="00897D88"/>
    <w:rsid w:val="008D518E"/>
    <w:rsid w:val="008D73EE"/>
    <w:rsid w:val="008E476B"/>
    <w:rsid w:val="008F0ED0"/>
    <w:rsid w:val="008F2157"/>
    <w:rsid w:val="00932F50"/>
    <w:rsid w:val="009361E9"/>
    <w:rsid w:val="009379D6"/>
    <w:rsid w:val="009533E1"/>
    <w:rsid w:val="00954249"/>
    <w:rsid w:val="009679F8"/>
    <w:rsid w:val="0097185F"/>
    <w:rsid w:val="00971902"/>
    <w:rsid w:val="00977BAC"/>
    <w:rsid w:val="00984EF1"/>
    <w:rsid w:val="009921B8"/>
    <w:rsid w:val="00995EBC"/>
    <w:rsid w:val="009C2A12"/>
    <w:rsid w:val="00A07662"/>
    <w:rsid w:val="00A16693"/>
    <w:rsid w:val="00A17801"/>
    <w:rsid w:val="00A20D70"/>
    <w:rsid w:val="00A56AAB"/>
    <w:rsid w:val="00A7296F"/>
    <w:rsid w:val="00A766B7"/>
    <w:rsid w:val="00A84776"/>
    <w:rsid w:val="00A9231C"/>
    <w:rsid w:val="00AB17C8"/>
    <w:rsid w:val="00AD0623"/>
    <w:rsid w:val="00AD44F2"/>
    <w:rsid w:val="00AE361F"/>
    <w:rsid w:val="00AE4A3B"/>
    <w:rsid w:val="00AF34C0"/>
    <w:rsid w:val="00AF5366"/>
    <w:rsid w:val="00B37177"/>
    <w:rsid w:val="00B41D59"/>
    <w:rsid w:val="00B435B5"/>
    <w:rsid w:val="00B43C47"/>
    <w:rsid w:val="00B710FB"/>
    <w:rsid w:val="00B75CFC"/>
    <w:rsid w:val="00B81FFE"/>
    <w:rsid w:val="00B867FF"/>
    <w:rsid w:val="00B871EE"/>
    <w:rsid w:val="00B906B2"/>
    <w:rsid w:val="00BA6CFB"/>
    <w:rsid w:val="00BA7213"/>
    <w:rsid w:val="00BB5B95"/>
    <w:rsid w:val="00BE37F0"/>
    <w:rsid w:val="00BE5CC0"/>
    <w:rsid w:val="00BF515F"/>
    <w:rsid w:val="00C1643D"/>
    <w:rsid w:val="00C16DBF"/>
    <w:rsid w:val="00C261A9"/>
    <w:rsid w:val="00C435BC"/>
    <w:rsid w:val="00C44AA0"/>
    <w:rsid w:val="00C518C1"/>
    <w:rsid w:val="00C5311B"/>
    <w:rsid w:val="00C56179"/>
    <w:rsid w:val="00C9632D"/>
    <w:rsid w:val="00CA0971"/>
    <w:rsid w:val="00CB2C37"/>
    <w:rsid w:val="00CB5064"/>
    <w:rsid w:val="00CC4F3E"/>
    <w:rsid w:val="00CE105F"/>
    <w:rsid w:val="00CF5902"/>
    <w:rsid w:val="00D00057"/>
    <w:rsid w:val="00D158CF"/>
    <w:rsid w:val="00D31AB7"/>
    <w:rsid w:val="00D33DA9"/>
    <w:rsid w:val="00D50924"/>
    <w:rsid w:val="00D738B0"/>
    <w:rsid w:val="00D942E2"/>
    <w:rsid w:val="00D943A2"/>
    <w:rsid w:val="00DA0380"/>
    <w:rsid w:val="00DD28E0"/>
    <w:rsid w:val="00DE7AE6"/>
    <w:rsid w:val="00DF2868"/>
    <w:rsid w:val="00DF3CCE"/>
    <w:rsid w:val="00E17D2C"/>
    <w:rsid w:val="00E40CF7"/>
    <w:rsid w:val="00E41C95"/>
    <w:rsid w:val="00E42E57"/>
    <w:rsid w:val="00E457E0"/>
    <w:rsid w:val="00E478D5"/>
    <w:rsid w:val="00E95853"/>
    <w:rsid w:val="00E95A63"/>
    <w:rsid w:val="00EA1ED2"/>
    <w:rsid w:val="00EA4F5D"/>
    <w:rsid w:val="00EB05D2"/>
    <w:rsid w:val="00ED3804"/>
    <w:rsid w:val="00EF0275"/>
    <w:rsid w:val="00EF0A6B"/>
    <w:rsid w:val="00F064A5"/>
    <w:rsid w:val="00F144EB"/>
    <w:rsid w:val="00F23697"/>
    <w:rsid w:val="00F3102D"/>
    <w:rsid w:val="00F36BB7"/>
    <w:rsid w:val="00F53671"/>
    <w:rsid w:val="00F617BC"/>
    <w:rsid w:val="00F66401"/>
    <w:rsid w:val="00F72F95"/>
    <w:rsid w:val="00F86D64"/>
    <w:rsid w:val="00FB3809"/>
    <w:rsid w:val="00F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ru v:ext="edit" colors="teal"/>
    </o:shapedefaults>
    <o:shapelayout v:ext="edit">
      <o:idmap v:ext="edit" data="1"/>
    </o:shapelayout>
  </w:shapeDefaults>
  <w:decimalSymbol w:val="."/>
  <w:listSeparator w:val=","/>
  <w15:docId w15:val="{0783E244-A6CB-4DDA-8B8B-C124C5E5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EF0A6B"/>
    <w:pPr>
      <w:spacing w:after="120"/>
      <w:ind w:left="720"/>
    </w:pPr>
    <w:rPr>
      <w:sz w:val="24"/>
      <w:szCs w:val="24"/>
    </w:rPr>
  </w:style>
  <w:style w:type="paragraph" w:styleId="Heading1">
    <w:name w:val="heading 1"/>
    <w:basedOn w:val="ListNumber"/>
    <w:next w:val="Normal"/>
    <w:qFormat/>
    <w:rsid w:val="007761FA"/>
    <w:pPr>
      <w:numPr>
        <w:numId w:val="3"/>
      </w:numPr>
      <w:tabs>
        <w:tab w:val="left" w:pos="1080"/>
      </w:tabs>
      <w:spacing w:after="120"/>
      <w:outlineLvl w:val="0"/>
    </w:pPr>
  </w:style>
  <w:style w:type="paragraph" w:styleId="Heading2">
    <w:name w:val="heading 2"/>
    <w:basedOn w:val="ListParagraph"/>
    <w:next w:val="Normal"/>
    <w:qFormat/>
    <w:rsid w:val="00EF0A6B"/>
    <w:pPr>
      <w:numPr>
        <w:ilvl w:val="1"/>
        <w:numId w:val="8"/>
      </w:numPr>
      <w:tabs>
        <w:tab w:val="left" w:pos="720"/>
        <w:tab w:val="left" w:pos="2250"/>
        <w:tab w:val="right" w:pos="3510"/>
        <w:tab w:val="left" w:pos="3780"/>
      </w:tabs>
      <w:ind w:hanging="1080"/>
      <w:contextualSpacing w:val="0"/>
      <w:outlineLvl w:val="1"/>
    </w:pPr>
    <w:rPr>
      <w:b/>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2"/>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
      </w:numPr>
      <w:spacing w:before="240" w:after="60"/>
    </w:pPr>
    <w:rPr>
      <w:b/>
      <w:u w:val="single"/>
    </w:rPr>
  </w:style>
  <w:style w:type="paragraph" w:styleId="Caption">
    <w:name w:val="caption"/>
    <w:basedOn w:val="Normal"/>
    <w:next w:val="Normal"/>
    <w:uiPriority w:val="35"/>
    <w:unhideWhenUsed/>
    <w:qFormat/>
    <w:rsid w:val="001F6B5D"/>
    <w:pPr>
      <w:spacing w:after="200"/>
    </w:pPr>
    <w:rPr>
      <w:b/>
      <w:bCs/>
      <w:color w:val="4F81BD" w:themeColor="accent1"/>
      <w:sz w:val="18"/>
      <w:szCs w:val="18"/>
    </w:rPr>
  </w:style>
  <w:style w:type="paragraph" w:styleId="Header">
    <w:name w:val="header"/>
    <w:basedOn w:val="Normal"/>
    <w:link w:val="HeaderChar"/>
    <w:uiPriority w:val="99"/>
    <w:unhideWhenUsed/>
    <w:rsid w:val="002A7A7B"/>
    <w:pPr>
      <w:tabs>
        <w:tab w:val="center" w:pos="4680"/>
        <w:tab w:val="right" w:pos="9360"/>
      </w:tabs>
    </w:pPr>
  </w:style>
  <w:style w:type="character" w:customStyle="1" w:styleId="HeaderChar">
    <w:name w:val="Header Char"/>
    <w:basedOn w:val="DefaultParagraphFont"/>
    <w:link w:val="Header"/>
    <w:uiPriority w:val="99"/>
    <w:rsid w:val="002A7A7B"/>
    <w:rPr>
      <w:sz w:val="24"/>
      <w:szCs w:val="24"/>
    </w:rPr>
  </w:style>
  <w:style w:type="paragraph" w:styleId="Footer">
    <w:name w:val="footer"/>
    <w:basedOn w:val="Normal"/>
    <w:link w:val="FooterChar"/>
    <w:uiPriority w:val="99"/>
    <w:unhideWhenUsed/>
    <w:rsid w:val="002A7A7B"/>
    <w:pPr>
      <w:tabs>
        <w:tab w:val="center" w:pos="4680"/>
        <w:tab w:val="right" w:pos="9360"/>
      </w:tabs>
    </w:pPr>
  </w:style>
  <w:style w:type="character" w:customStyle="1" w:styleId="FooterChar">
    <w:name w:val="Footer Char"/>
    <w:basedOn w:val="DefaultParagraphFont"/>
    <w:link w:val="Footer"/>
    <w:uiPriority w:val="99"/>
    <w:rsid w:val="002A7A7B"/>
    <w:rPr>
      <w:sz w:val="24"/>
      <w:szCs w:val="24"/>
    </w:rPr>
  </w:style>
  <w:style w:type="paragraph" w:styleId="BalloonText">
    <w:name w:val="Balloon Text"/>
    <w:basedOn w:val="Normal"/>
    <w:link w:val="BalloonTextChar"/>
    <w:uiPriority w:val="99"/>
    <w:semiHidden/>
    <w:unhideWhenUsed/>
    <w:rsid w:val="00E95853"/>
    <w:rPr>
      <w:rFonts w:ascii="Tahoma" w:hAnsi="Tahoma" w:cs="Tahoma"/>
      <w:sz w:val="16"/>
      <w:szCs w:val="16"/>
    </w:rPr>
  </w:style>
  <w:style w:type="character" w:customStyle="1" w:styleId="BalloonTextChar">
    <w:name w:val="Balloon Text Char"/>
    <w:basedOn w:val="DefaultParagraphFont"/>
    <w:link w:val="BalloonText"/>
    <w:uiPriority w:val="99"/>
    <w:semiHidden/>
    <w:rsid w:val="00E95853"/>
    <w:rPr>
      <w:rFonts w:ascii="Tahoma" w:hAnsi="Tahoma" w:cs="Tahoma"/>
      <w:sz w:val="16"/>
      <w:szCs w:val="16"/>
    </w:rPr>
  </w:style>
  <w:style w:type="paragraph" w:styleId="ListParagraph">
    <w:name w:val="List Paragraph"/>
    <w:basedOn w:val="Normal"/>
    <w:uiPriority w:val="34"/>
    <w:qFormat/>
    <w:rsid w:val="00BA7213"/>
    <w:pPr>
      <w:contextualSpacing/>
    </w:pPr>
  </w:style>
  <w:style w:type="numbering" w:customStyle="1" w:styleId="Style1">
    <w:name w:val="Style1"/>
    <w:uiPriority w:val="99"/>
    <w:rsid w:val="00BA7213"/>
    <w:pPr>
      <w:numPr>
        <w:numId w:val="4"/>
      </w:numPr>
    </w:pPr>
  </w:style>
  <w:style w:type="numbering" w:customStyle="1" w:styleId="Style2">
    <w:name w:val="Style2"/>
    <w:uiPriority w:val="99"/>
    <w:rsid w:val="00BA7213"/>
    <w:pPr>
      <w:numPr>
        <w:numId w:val="5"/>
      </w:numPr>
    </w:pPr>
  </w:style>
  <w:style w:type="numbering" w:customStyle="1" w:styleId="Style3">
    <w:name w:val="Style3"/>
    <w:uiPriority w:val="99"/>
    <w:rsid w:val="00BA7213"/>
    <w:pPr>
      <w:numPr>
        <w:numId w:val="6"/>
      </w:numPr>
    </w:pPr>
  </w:style>
  <w:style w:type="numbering" w:customStyle="1" w:styleId="Style4">
    <w:name w:val="Style4"/>
    <w:uiPriority w:val="99"/>
    <w:rsid w:val="00BA7213"/>
    <w:pPr>
      <w:numPr>
        <w:numId w:val="7"/>
      </w:numPr>
    </w:pPr>
  </w:style>
  <w:style w:type="paragraph" w:styleId="Title">
    <w:name w:val="Title"/>
    <w:basedOn w:val="Normal"/>
    <w:next w:val="Normal"/>
    <w:link w:val="TitleChar"/>
    <w:uiPriority w:val="10"/>
    <w:qFormat/>
    <w:rsid w:val="000144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444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0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L:\allfiles\Personal%20Templates\AAC%20Minutes_Nov%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 Minutes_Nov 2015.dotx</Template>
  <TotalTime>1040</TotalTime>
  <Pages>3</Pages>
  <Words>898</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Marguerite Rodgers</dc:creator>
  <cp:keywords/>
  <dc:description/>
  <cp:lastModifiedBy>Image IT</cp:lastModifiedBy>
  <cp:revision>12</cp:revision>
  <cp:lastPrinted>2013-01-11T14:57:00Z</cp:lastPrinted>
  <dcterms:created xsi:type="dcterms:W3CDTF">2016-01-05T22:34:00Z</dcterms:created>
  <dcterms:modified xsi:type="dcterms:W3CDTF">2016-01-20T17:23:00Z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